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26BAF645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F814FD">
            <w:rPr>
              <w:rFonts w:asciiTheme="minorHAnsi" w:hAnsiTheme="minorHAnsi"/>
              <w:sz w:val="22"/>
            </w:rPr>
            <w:t>DAGORDNING</w:t>
          </w:r>
        </w:sdtContent>
      </w:sdt>
    </w:p>
    <w:p w14:paraId="643A2168" w14:textId="7B9B5C81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F814FD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0AD24D3B" w:rsidR="001C4003" w:rsidRDefault="006C7495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F814FD">
            <w:rPr>
              <w:rStyle w:val="Rubrik1Char"/>
            </w:rPr>
            <w:t>Dagordning</w:t>
          </w:r>
          <w:r w:rsidR="0049182C">
            <w:rPr>
              <w:rStyle w:val="Rubrik1Char"/>
            </w:rPr>
            <w:t xml:space="preserve"> </w:t>
          </w:r>
          <w:r w:rsidR="00E00038">
            <w:t>C</w:t>
          </w:r>
          <w:r w:rsidR="00786032">
            <w:t>hefsamråd</w:t>
          </w:r>
        </w:sdtContent>
      </w:sdt>
      <w:r w:rsidR="001858AF">
        <w:t xml:space="preserve"> XX</w:t>
      </w:r>
      <w:r w:rsidR="00DA1630">
        <w:t>XX</w:t>
      </w:r>
    </w:p>
    <w:bookmarkStart w:id="1" w:name="_Hlk187419151"/>
    <w:p w14:paraId="4E4C7565" w14:textId="3CEA6C1F" w:rsidR="00E20A20" w:rsidRDefault="006C7495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</w:t>
      </w:r>
      <w:r w:rsidR="001858AF">
        <w:t>XX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4D2E1037" w:rsidR="007F0682" w:rsidRDefault="006C7495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DA1630">
        <w:t>XXXX</w:t>
      </w:r>
    </w:p>
    <w:bookmarkStart w:id="2" w:name="_Hlk187905407"/>
    <w:p w14:paraId="50B529F7" w14:textId="1B85A606" w:rsidR="001818D9" w:rsidRDefault="006C7495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F814FD">
            <w:t>Kallade</w:t>
          </w:r>
        </w:sdtContent>
      </w:sdt>
    </w:p>
    <w:p w14:paraId="3A47027E" w14:textId="3DBC0371" w:rsidR="008A01C7" w:rsidRDefault="008A01C7" w:rsidP="008A01C7">
      <w:r w:rsidRPr="008A01C7">
        <w:t xml:space="preserve">XXXX </w:t>
      </w:r>
      <w:proofErr w:type="spellStart"/>
      <w:r w:rsidRPr="000C0635">
        <w:t>XXXX</w:t>
      </w:r>
      <w:proofErr w:type="spellEnd"/>
      <w:r w:rsidR="00EE7A99" w:rsidRPr="000C0635">
        <w:t>, titel, region</w:t>
      </w:r>
    </w:p>
    <w:bookmarkEnd w:id="2"/>
    <w:p w14:paraId="1A007B8C" w14:textId="334C5D48" w:rsidR="009F05CB" w:rsidRPr="009F05CB" w:rsidRDefault="00786032" w:rsidP="003A78FB">
      <w:pPr>
        <w:pStyle w:val="Rubrik2-mtespunkt"/>
      </w:pPr>
      <w:r>
        <w:t>Ordförande informerar</w:t>
      </w:r>
    </w:p>
    <w:p w14:paraId="54F707DF" w14:textId="2DEFF929" w:rsidR="009F05CB" w:rsidRPr="009F05CB" w:rsidRDefault="002264B6" w:rsidP="009F05CB">
      <w:pPr>
        <w:pStyle w:val="Rubrik2-mtespunkt"/>
      </w:pPr>
      <w:r w:rsidRPr="002264B6">
        <w:t>Erfarenhetsutbyte mellan regionerna</w:t>
      </w:r>
    </w:p>
    <w:p w14:paraId="70DC5BE4" w14:textId="25BE0629" w:rsidR="00786032" w:rsidRPr="00786032" w:rsidRDefault="002264B6" w:rsidP="00786032">
      <w:pPr>
        <w:pStyle w:val="Rubrik2-mtespunkt"/>
      </w:pPr>
      <w:r w:rsidRPr="002264B6">
        <w:t>Bevakning</w:t>
      </w:r>
      <w:r w:rsidR="00F45B92">
        <w:t xml:space="preserve"> av</w:t>
      </w:r>
      <w:r w:rsidRPr="002264B6">
        <w:t xml:space="preserve"> </w:t>
      </w:r>
      <w:r w:rsidR="00F45B92">
        <w:t>projekt i</w:t>
      </w:r>
      <w:r w:rsidRPr="002264B6">
        <w:t xml:space="preserve"> Samarbete för bättre vård</w:t>
      </w:r>
    </w:p>
    <w:p w14:paraId="413CEE41" w14:textId="6F113D7F" w:rsidR="00786032" w:rsidRPr="00786032" w:rsidRDefault="00786032" w:rsidP="00786032">
      <w:pPr>
        <w:pStyle w:val="Rubrik2-mtespunkt"/>
      </w:pPr>
      <w:r>
        <w:t>Dialog och avstämning med regionalt programområde (RPO)</w:t>
      </w:r>
    </w:p>
    <w:p w14:paraId="072AEC67" w14:textId="23BAC65A" w:rsidR="009F05CB" w:rsidRDefault="009F05CB" w:rsidP="009F05CB">
      <w:pPr>
        <w:pStyle w:val="Rubrik2-mtespunkt"/>
      </w:pPr>
      <w:r>
        <w:t xml:space="preserve">Frågor att stämma av </w:t>
      </w:r>
      <w:r w:rsidR="00786032">
        <w:t>med kansli</w:t>
      </w:r>
      <w:r w:rsidR="001858AF">
        <w:t>et</w:t>
      </w:r>
    </w:p>
    <w:p w14:paraId="1ACC08A7" w14:textId="3893F73E" w:rsidR="009F05CB" w:rsidRPr="009F05CB" w:rsidRDefault="008A01C7" w:rsidP="009F05CB">
      <w:pPr>
        <w:pStyle w:val="Rubrik2-mtespunkt"/>
      </w:pPr>
      <w:r w:rsidRPr="002264B6">
        <w:t>Övrigt</w:t>
      </w:r>
    </w:p>
    <w:p w14:paraId="366EA7B2" w14:textId="265EDFDD" w:rsidR="002264B6" w:rsidRPr="002264B6" w:rsidRDefault="002264B6" w:rsidP="002264B6">
      <w:pPr>
        <w:pStyle w:val="Rubrik2-mtespunkt"/>
      </w:pPr>
      <w:r>
        <w:t>Nästa möte</w:t>
      </w:r>
    </w:p>
    <w:sectPr w:rsidR="002264B6" w:rsidRPr="002264B6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2B1D106-B81F-4E62-88D8-995D937699FB}"/>
    <w:embedBold r:id="rId2" w:fontKey="{E1451DE8-7DAA-4998-8E91-E9A0BA6DD628}"/>
    <w:embedItalic r:id="rId3" w:fontKey="{743E1D47-6F37-4CDB-AD39-0D760CA56BBC}"/>
    <w:embedBoldItalic r:id="rId4" w:fontKey="{770D84F9-B05F-4A25-BD51-809870CFA0B8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119D6" w14:textId="77777777" w:rsidR="00075B71" w:rsidRDefault="00075B7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1C9DF" w14:textId="514D51ED" w:rsidR="00075B71" w:rsidRDefault="00075B7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C82F74" w14:paraId="6BF112F8" w14:textId="77777777" w:rsidTr="00CF584A">
      <w:tc>
        <w:tcPr>
          <w:tcW w:w="3691" w:type="dxa"/>
        </w:tcPr>
        <w:p w14:paraId="1A357F4C" w14:textId="77777777" w:rsidR="00C82F74" w:rsidRDefault="00C82F74" w:rsidP="00C82F74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1A719E1F" wp14:editId="13CBBFA4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11615390" w14:textId="77777777" w:rsidR="00C82F74" w:rsidRPr="00AC504F" w:rsidRDefault="00C82F74" w:rsidP="00C82F74">
          <w:pPr>
            <w:pStyle w:val="Sidhuvud"/>
            <w:rPr>
              <w:szCs w:val="20"/>
            </w:rPr>
          </w:pPr>
        </w:p>
        <w:p w14:paraId="5DCF83B1" w14:textId="77777777" w:rsidR="00C82F74" w:rsidRPr="00CF293E" w:rsidRDefault="00C82F74" w:rsidP="00C82F74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7CFC08F8" w14:textId="77777777" w:rsidR="00C82F74" w:rsidRDefault="00C82F74" w:rsidP="00C82F74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6AA1F4C2" w14:textId="1E4CBFED" w:rsidR="00BA2878" w:rsidRPr="00C82F74" w:rsidRDefault="00BA2878" w:rsidP="00C82F74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087A2796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mte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75B71"/>
    <w:rsid w:val="00075FA4"/>
    <w:rsid w:val="00080070"/>
    <w:rsid w:val="00092936"/>
    <w:rsid w:val="000A5E89"/>
    <w:rsid w:val="000B1882"/>
    <w:rsid w:val="000B545A"/>
    <w:rsid w:val="000B739B"/>
    <w:rsid w:val="000C0635"/>
    <w:rsid w:val="000C6723"/>
    <w:rsid w:val="000D6ACC"/>
    <w:rsid w:val="000E3A33"/>
    <w:rsid w:val="000F158D"/>
    <w:rsid w:val="00102CB2"/>
    <w:rsid w:val="00105CF6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818D9"/>
    <w:rsid w:val="001858AF"/>
    <w:rsid w:val="00197053"/>
    <w:rsid w:val="001B019D"/>
    <w:rsid w:val="001B0B34"/>
    <w:rsid w:val="001B44CA"/>
    <w:rsid w:val="001B553F"/>
    <w:rsid w:val="001C0C74"/>
    <w:rsid w:val="001C3D14"/>
    <w:rsid w:val="001C4003"/>
    <w:rsid w:val="001D766A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52694"/>
    <w:rsid w:val="00262C3B"/>
    <w:rsid w:val="0027499F"/>
    <w:rsid w:val="00281488"/>
    <w:rsid w:val="00292FDE"/>
    <w:rsid w:val="00294E25"/>
    <w:rsid w:val="002A0FEB"/>
    <w:rsid w:val="002A3BAD"/>
    <w:rsid w:val="002A55FE"/>
    <w:rsid w:val="002B11E5"/>
    <w:rsid w:val="002B31E9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28D6"/>
    <w:rsid w:val="003241E6"/>
    <w:rsid w:val="003308B6"/>
    <w:rsid w:val="00337395"/>
    <w:rsid w:val="00345C8C"/>
    <w:rsid w:val="00350F52"/>
    <w:rsid w:val="003626AC"/>
    <w:rsid w:val="00364DDB"/>
    <w:rsid w:val="0036528A"/>
    <w:rsid w:val="00367137"/>
    <w:rsid w:val="00367D1C"/>
    <w:rsid w:val="0037147D"/>
    <w:rsid w:val="00373673"/>
    <w:rsid w:val="0037695A"/>
    <w:rsid w:val="00381A4C"/>
    <w:rsid w:val="003849BF"/>
    <w:rsid w:val="00387CD7"/>
    <w:rsid w:val="00393C68"/>
    <w:rsid w:val="0039455D"/>
    <w:rsid w:val="003A78FB"/>
    <w:rsid w:val="003B33C9"/>
    <w:rsid w:val="003D6BF7"/>
    <w:rsid w:val="003F1383"/>
    <w:rsid w:val="004114EB"/>
    <w:rsid w:val="00412B4C"/>
    <w:rsid w:val="00423A0B"/>
    <w:rsid w:val="00426180"/>
    <w:rsid w:val="00430469"/>
    <w:rsid w:val="00446F4B"/>
    <w:rsid w:val="00452F3A"/>
    <w:rsid w:val="00456FBE"/>
    <w:rsid w:val="00471F11"/>
    <w:rsid w:val="004747DB"/>
    <w:rsid w:val="004772B5"/>
    <w:rsid w:val="00477A81"/>
    <w:rsid w:val="00483EE5"/>
    <w:rsid w:val="0049182C"/>
    <w:rsid w:val="004D3093"/>
    <w:rsid w:val="004D5055"/>
    <w:rsid w:val="004D5868"/>
    <w:rsid w:val="004D7C5E"/>
    <w:rsid w:val="004E3E22"/>
    <w:rsid w:val="004E5A33"/>
    <w:rsid w:val="004E634A"/>
    <w:rsid w:val="0050036B"/>
    <w:rsid w:val="005204CE"/>
    <w:rsid w:val="005220C0"/>
    <w:rsid w:val="00531B6A"/>
    <w:rsid w:val="00531DA3"/>
    <w:rsid w:val="00544306"/>
    <w:rsid w:val="0055118A"/>
    <w:rsid w:val="00563537"/>
    <w:rsid w:val="00582721"/>
    <w:rsid w:val="00592C49"/>
    <w:rsid w:val="005D074B"/>
    <w:rsid w:val="005E43BA"/>
    <w:rsid w:val="005E6E6E"/>
    <w:rsid w:val="005F1FDF"/>
    <w:rsid w:val="005F6390"/>
    <w:rsid w:val="005F6A79"/>
    <w:rsid w:val="006008A7"/>
    <w:rsid w:val="00603F4C"/>
    <w:rsid w:val="00606776"/>
    <w:rsid w:val="006103BB"/>
    <w:rsid w:val="00613514"/>
    <w:rsid w:val="00617B0E"/>
    <w:rsid w:val="00620955"/>
    <w:rsid w:val="00625DEB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E62"/>
    <w:rsid w:val="00694BC2"/>
    <w:rsid w:val="006A76FD"/>
    <w:rsid w:val="006C2327"/>
    <w:rsid w:val="006C4DCC"/>
    <w:rsid w:val="006C7495"/>
    <w:rsid w:val="006D1FC4"/>
    <w:rsid w:val="006D2FC6"/>
    <w:rsid w:val="006D51BF"/>
    <w:rsid w:val="006E573C"/>
    <w:rsid w:val="006E5FE3"/>
    <w:rsid w:val="006F7D56"/>
    <w:rsid w:val="00701BB9"/>
    <w:rsid w:val="00703924"/>
    <w:rsid w:val="007266BD"/>
    <w:rsid w:val="007333AA"/>
    <w:rsid w:val="00736C8C"/>
    <w:rsid w:val="00757AC7"/>
    <w:rsid w:val="00761911"/>
    <w:rsid w:val="00776DB8"/>
    <w:rsid w:val="00777B14"/>
    <w:rsid w:val="00786032"/>
    <w:rsid w:val="007907E7"/>
    <w:rsid w:val="007A092E"/>
    <w:rsid w:val="007A3922"/>
    <w:rsid w:val="007A6C13"/>
    <w:rsid w:val="007C02A1"/>
    <w:rsid w:val="007C056B"/>
    <w:rsid w:val="007D19C8"/>
    <w:rsid w:val="007D3BFD"/>
    <w:rsid w:val="007D6ED1"/>
    <w:rsid w:val="007D77D9"/>
    <w:rsid w:val="007E0F04"/>
    <w:rsid w:val="007E3572"/>
    <w:rsid w:val="007E63B2"/>
    <w:rsid w:val="007E688A"/>
    <w:rsid w:val="007F0682"/>
    <w:rsid w:val="00800308"/>
    <w:rsid w:val="00802D07"/>
    <w:rsid w:val="008042A1"/>
    <w:rsid w:val="0080696C"/>
    <w:rsid w:val="00825DA2"/>
    <w:rsid w:val="00832298"/>
    <w:rsid w:val="00856D01"/>
    <w:rsid w:val="00862F1C"/>
    <w:rsid w:val="008655C1"/>
    <w:rsid w:val="00875BFF"/>
    <w:rsid w:val="00876ABE"/>
    <w:rsid w:val="00877B12"/>
    <w:rsid w:val="00885E78"/>
    <w:rsid w:val="00887913"/>
    <w:rsid w:val="008A01C7"/>
    <w:rsid w:val="008A0201"/>
    <w:rsid w:val="008A600D"/>
    <w:rsid w:val="008B1328"/>
    <w:rsid w:val="008B5332"/>
    <w:rsid w:val="008C3CEB"/>
    <w:rsid w:val="008C5BFF"/>
    <w:rsid w:val="008D0DD7"/>
    <w:rsid w:val="008D4CD9"/>
    <w:rsid w:val="008E0163"/>
    <w:rsid w:val="009219D9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C1C"/>
    <w:rsid w:val="00974F7A"/>
    <w:rsid w:val="00987683"/>
    <w:rsid w:val="009A260A"/>
    <w:rsid w:val="009A46E1"/>
    <w:rsid w:val="009B7775"/>
    <w:rsid w:val="009C0928"/>
    <w:rsid w:val="009D4CE4"/>
    <w:rsid w:val="009D57E0"/>
    <w:rsid w:val="009F05CB"/>
    <w:rsid w:val="00A10736"/>
    <w:rsid w:val="00A209F6"/>
    <w:rsid w:val="00A220B9"/>
    <w:rsid w:val="00A22CA4"/>
    <w:rsid w:val="00A23959"/>
    <w:rsid w:val="00A31082"/>
    <w:rsid w:val="00A36CA7"/>
    <w:rsid w:val="00A46E72"/>
    <w:rsid w:val="00A50F2E"/>
    <w:rsid w:val="00A56AEB"/>
    <w:rsid w:val="00A60C7C"/>
    <w:rsid w:val="00A63748"/>
    <w:rsid w:val="00A64065"/>
    <w:rsid w:val="00A66596"/>
    <w:rsid w:val="00A83FD2"/>
    <w:rsid w:val="00A97816"/>
    <w:rsid w:val="00AA4912"/>
    <w:rsid w:val="00AA5FEB"/>
    <w:rsid w:val="00AB1D99"/>
    <w:rsid w:val="00AB683E"/>
    <w:rsid w:val="00AC2381"/>
    <w:rsid w:val="00AF180D"/>
    <w:rsid w:val="00AF67CC"/>
    <w:rsid w:val="00B10F01"/>
    <w:rsid w:val="00B14069"/>
    <w:rsid w:val="00B21369"/>
    <w:rsid w:val="00B33ADE"/>
    <w:rsid w:val="00B406C6"/>
    <w:rsid w:val="00B506C3"/>
    <w:rsid w:val="00B50C3E"/>
    <w:rsid w:val="00B56141"/>
    <w:rsid w:val="00B60965"/>
    <w:rsid w:val="00B67F2F"/>
    <w:rsid w:val="00BA2878"/>
    <w:rsid w:val="00BA3D12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E4B"/>
    <w:rsid w:val="00C22395"/>
    <w:rsid w:val="00C248E6"/>
    <w:rsid w:val="00C34B44"/>
    <w:rsid w:val="00C4033C"/>
    <w:rsid w:val="00C53FDD"/>
    <w:rsid w:val="00C60546"/>
    <w:rsid w:val="00C60670"/>
    <w:rsid w:val="00C65793"/>
    <w:rsid w:val="00C65AD3"/>
    <w:rsid w:val="00C82F74"/>
    <w:rsid w:val="00C909C3"/>
    <w:rsid w:val="00CA198C"/>
    <w:rsid w:val="00CA4D32"/>
    <w:rsid w:val="00CB3621"/>
    <w:rsid w:val="00CD1854"/>
    <w:rsid w:val="00CE2FDA"/>
    <w:rsid w:val="00CE54EA"/>
    <w:rsid w:val="00CE72CE"/>
    <w:rsid w:val="00CF2B15"/>
    <w:rsid w:val="00CF2FDB"/>
    <w:rsid w:val="00D00EDD"/>
    <w:rsid w:val="00D10938"/>
    <w:rsid w:val="00D16FA1"/>
    <w:rsid w:val="00D26B46"/>
    <w:rsid w:val="00D26BCA"/>
    <w:rsid w:val="00D414B2"/>
    <w:rsid w:val="00D53267"/>
    <w:rsid w:val="00D5329C"/>
    <w:rsid w:val="00D65996"/>
    <w:rsid w:val="00D82427"/>
    <w:rsid w:val="00D83AC5"/>
    <w:rsid w:val="00D900F5"/>
    <w:rsid w:val="00D90CEF"/>
    <w:rsid w:val="00D9104C"/>
    <w:rsid w:val="00D929DA"/>
    <w:rsid w:val="00D953C5"/>
    <w:rsid w:val="00DA1630"/>
    <w:rsid w:val="00DC28C2"/>
    <w:rsid w:val="00DD034F"/>
    <w:rsid w:val="00DD363A"/>
    <w:rsid w:val="00DE01EA"/>
    <w:rsid w:val="00DE5724"/>
    <w:rsid w:val="00DE6FD6"/>
    <w:rsid w:val="00DF3DF3"/>
    <w:rsid w:val="00E00038"/>
    <w:rsid w:val="00E03B64"/>
    <w:rsid w:val="00E07EE3"/>
    <w:rsid w:val="00E12A17"/>
    <w:rsid w:val="00E13420"/>
    <w:rsid w:val="00E14B24"/>
    <w:rsid w:val="00E20A20"/>
    <w:rsid w:val="00E25DD4"/>
    <w:rsid w:val="00E277D2"/>
    <w:rsid w:val="00E30DC4"/>
    <w:rsid w:val="00E42E94"/>
    <w:rsid w:val="00E43B7E"/>
    <w:rsid w:val="00E44069"/>
    <w:rsid w:val="00E50024"/>
    <w:rsid w:val="00E53293"/>
    <w:rsid w:val="00E54045"/>
    <w:rsid w:val="00E73CAF"/>
    <w:rsid w:val="00E862B2"/>
    <w:rsid w:val="00E878A2"/>
    <w:rsid w:val="00EB11A3"/>
    <w:rsid w:val="00EB18FA"/>
    <w:rsid w:val="00EB28C6"/>
    <w:rsid w:val="00EB66F2"/>
    <w:rsid w:val="00ED2B46"/>
    <w:rsid w:val="00ED5C15"/>
    <w:rsid w:val="00EE0010"/>
    <w:rsid w:val="00EE0257"/>
    <w:rsid w:val="00EE4BC3"/>
    <w:rsid w:val="00EE7A99"/>
    <w:rsid w:val="00F02024"/>
    <w:rsid w:val="00F04825"/>
    <w:rsid w:val="00F06857"/>
    <w:rsid w:val="00F1256F"/>
    <w:rsid w:val="00F22FB4"/>
    <w:rsid w:val="00F329AF"/>
    <w:rsid w:val="00F3547B"/>
    <w:rsid w:val="00F37793"/>
    <w:rsid w:val="00F45B92"/>
    <w:rsid w:val="00F7647A"/>
    <w:rsid w:val="00F814FD"/>
    <w:rsid w:val="00F86714"/>
    <w:rsid w:val="00F9075C"/>
    <w:rsid w:val="00F93FFD"/>
    <w:rsid w:val="00F96B91"/>
    <w:rsid w:val="00FA06BB"/>
    <w:rsid w:val="00FB1367"/>
    <w:rsid w:val="00FB2B09"/>
    <w:rsid w:val="00FB78DD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069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uiPriority w:val="6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mtespunkt">
    <w:name w:val="Rubrik 2 - möte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uiPriority w:val="6"/>
    <w:rsid w:val="00E44069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table" w:customStyle="1" w:styleId="Rutntstabell1ljusdekorfrg31">
    <w:name w:val="Rutnätstabell 1 ljus – dekorfärg 31"/>
    <w:basedOn w:val="Normaltabell"/>
    <w:next w:val="Rutntstabell1ljusdekorfrg3"/>
    <w:uiPriority w:val="46"/>
    <w:rsid w:val="00CE54EA"/>
    <w:pPr>
      <w:spacing w:after="0" w:line="240" w:lineRule="auto"/>
    </w:pPr>
    <w:rPr>
      <w:color w:val="auto"/>
    </w:r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3E1754" w:rsidP="003E1754">
          <w:pPr>
            <w:pStyle w:val="84C3AA448963467FAB7E78C59BD18AD0"/>
          </w:pPr>
          <w:r>
            <w:rPr>
              <w:rStyle w:val="Rubrik1Char"/>
            </w:rPr>
            <w:t xml:space="preserve">Dagordning </w:t>
          </w:r>
          <w:r>
            <w:t>Chefsamråd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3E1754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3E1754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E3A33"/>
    <w:rsid w:val="00105D8B"/>
    <w:rsid w:val="001733E6"/>
    <w:rsid w:val="0019501E"/>
    <w:rsid w:val="00212FA4"/>
    <w:rsid w:val="00257046"/>
    <w:rsid w:val="002C1EA8"/>
    <w:rsid w:val="002F043C"/>
    <w:rsid w:val="002F2C6B"/>
    <w:rsid w:val="00331263"/>
    <w:rsid w:val="003E1754"/>
    <w:rsid w:val="00440854"/>
    <w:rsid w:val="004D1D20"/>
    <w:rsid w:val="004E4C41"/>
    <w:rsid w:val="005220C0"/>
    <w:rsid w:val="00534F43"/>
    <w:rsid w:val="0055004C"/>
    <w:rsid w:val="005D4B6D"/>
    <w:rsid w:val="006D2FC6"/>
    <w:rsid w:val="006D4C5F"/>
    <w:rsid w:val="0076772F"/>
    <w:rsid w:val="00803CD0"/>
    <w:rsid w:val="008572AB"/>
    <w:rsid w:val="008B4683"/>
    <w:rsid w:val="008E0163"/>
    <w:rsid w:val="008E5BC5"/>
    <w:rsid w:val="00917919"/>
    <w:rsid w:val="0093651A"/>
    <w:rsid w:val="009960F1"/>
    <w:rsid w:val="00997916"/>
    <w:rsid w:val="009C3C9F"/>
    <w:rsid w:val="00A2688B"/>
    <w:rsid w:val="00A53C88"/>
    <w:rsid w:val="00AA3BC7"/>
    <w:rsid w:val="00AC3325"/>
    <w:rsid w:val="00AC37E8"/>
    <w:rsid w:val="00AE174E"/>
    <w:rsid w:val="00C248E6"/>
    <w:rsid w:val="00C256D4"/>
    <w:rsid w:val="00C34B44"/>
    <w:rsid w:val="00C65793"/>
    <w:rsid w:val="00CE72CE"/>
    <w:rsid w:val="00D10938"/>
    <w:rsid w:val="00D151EB"/>
    <w:rsid w:val="00D35D34"/>
    <w:rsid w:val="00D414B2"/>
    <w:rsid w:val="00D54551"/>
    <w:rsid w:val="00DB2256"/>
    <w:rsid w:val="00E13420"/>
    <w:rsid w:val="00E30DC4"/>
    <w:rsid w:val="00E54045"/>
    <w:rsid w:val="00E64ECD"/>
    <w:rsid w:val="00EC2AF6"/>
    <w:rsid w:val="00ED2B46"/>
    <w:rsid w:val="00F1256F"/>
    <w:rsid w:val="00F86714"/>
    <w:rsid w:val="00FD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6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6"/>
    <w:qFormat/>
    <w:rsid w:val="003E1754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D151E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uiPriority w:val="6"/>
    <w:rsid w:val="003E1754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">
    <w:name w:val="84C3AA448963467FAB7E78C59BD18AD0"/>
    <w:rsid w:val="003E1754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dagordning Chefsamråd 2026-01-26</Template>
  <TotalTime>0</TotalTime>
  <Pages>1</Pages>
  <Words>57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4</cp:revision>
  <cp:lastPrinted>2025-03-17T07:23:00Z</cp:lastPrinted>
  <dcterms:created xsi:type="dcterms:W3CDTF">2026-01-26T10:28:00Z</dcterms:created>
  <dcterms:modified xsi:type="dcterms:W3CDTF">2026-01-27T09:11:00Z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