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249C04B7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CF6C6D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791AE485" w:rsidR="001C4003" w:rsidRDefault="00E46B7E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E00038">
            <w:t>C</w:t>
          </w:r>
          <w:r w:rsidR="00786032">
            <w:t>hefsamråd</w:t>
          </w:r>
        </w:sdtContent>
      </w:sdt>
      <w:r w:rsidR="001858AF">
        <w:t xml:space="preserve"> XX</w:t>
      </w:r>
      <w:r w:rsidR="00DA1630">
        <w:t>XX</w:t>
      </w:r>
    </w:p>
    <w:bookmarkStart w:id="1" w:name="_Hlk187419151"/>
    <w:p w14:paraId="4E4C7565" w14:textId="3CEA6C1F" w:rsidR="00E20A20" w:rsidRDefault="00E46B7E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</w:t>
      </w:r>
      <w:r w:rsidR="001858AF">
        <w:t>XX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4D2E1037" w:rsidR="007F0682" w:rsidRDefault="00E46B7E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DA1630">
        <w:t>XXXX</w:t>
      </w:r>
    </w:p>
    <w:bookmarkStart w:id="2" w:name="_Hlk187905407"/>
    <w:p w14:paraId="50B529F7" w14:textId="0A7F213F" w:rsidR="001818D9" w:rsidRDefault="00E46B7E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8A01C7">
        <w:t xml:space="preserve">XXXX </w:t>
      </w:r>
      <w:proofErr w:type="spellStart"/>
      <w:r w:rsidRPr="000C0635">
        <w:t>XXXX</w:t>
      </w:r>
      <w:proofErr w:type="spellEnd"/>
      <w:r w:rsidR="00EE7A99" w:rsidRPr="000C0635">
        <w:t>, titel, region</w:t>
      </w:r>
    </w:p>
    <w:bookmarkEnd w:id="2"/>
    <w:p w14:paraId="68F1877C" w14:textId="001E450C" w:rsidR="009F05CB" w:rsidRDefault="00786032" w:rsidP="009F05CB">
      <w:pPr>
        <w:pStyle w:val="Rubrik2-mtespunkt"/>
      </w:pPr>
      <w:r>
        <w:t>Ordförande informerar</w:t>
      </w:r>
    </w:p>
    <w:p w14:paraId="1A007B8C" w14:textId="77777777" w:rsidR="009F05CB" w:rsidRPr="009F05CB" w:rsidRDefault="009F05CB" w:rsidP="003A78FB"/>
    <w:p w14:paraId="15D9BD3D" w14:textId="40C8F60E" w:rsidR="006E5FE3" w:rsidRDefault="002264B6" w:rsidP="002264B6">
      <w:pPr>
        <w:pStyle w:val="Rubrik2-mtespunkt"/>
      </w:pPr>
      <w:r w:rsidRPr="002264B6">
        <w:t>Erfarenhetsutbyte mellan regionerna</w:t>
      </w:r>
    </w:p>
    <w:p w14:paraId="54F707DF" w14:textId="77777777" w:rsidR="009F05CB" w:rsidRPr="009F05CB" w:rsidRDefault="009F05CB" w:rsidP="009F05CB"/>
    <w:p w14:paraId="0B63147D" w14:textId="6EA8120A" w:rsidR="00F45B92" w:rsidRDefault="002264B6" w:rsidP="002264B6">
      <w:pPr>
        <w:pStyle w:val="Rubrik2-mtespunkt"/>
      </w:pPr>
      <w:r w:rsidRPr="002264B6">
        <w:t>Bevakning</w:t>
      </w:r>
      <w:r w:rsidR="00F45B92">
        <w:t xml:space="preserve"> av</w:t>
      </w:r>
      <w:r w:rsidRPr="002264B6">
        <w:t xml:space="preserve"> </w:t>
      </w:r>
      <w:r w:rsidR="00F45B92">
        <w:t>projekt i</w:t>
      </w:r>
      <w:r w:rsidRPr="002264B6">
        <w:t xml:space="preserve"> Samarbete för bättre vård</w:t>
      </w:r>
    </w:p>
    <w:p w14:paraId="70DC5BE4" w14:textId="77777777" w:rsidR="00786032" w:rsidRPr="00786032" w:rsidRDefault="00786032" w:rsidP="00786032"/>
    <w:p w14:paraId="42BDB591" w14:textId="50D8553A" w:rsidR="009F05CB" w:rsidRDefault="00786032" w:rsidP="00786032">
      <w:pPr>
        <w:pStyle w:val="Rubrik2-mtespunkt"/>
      </w:pPr>
      <w:r>
        <w:t>Dialog och avstämning med regionalt programområde (RPO)</w:t>
      </w:r>
    </w:p>
    <w:p w14:paraId="413CEE41" w14:textId="77777777" w:rsidR="00786032" w:rsidRPr="00786032" w:rsidRDefault="00786032" w:rsidP="00786032"/>
    <w:p w14:paraId="16EAF73D" w14:textId="1346894D" w:rsidR="002264B6" w:rsidRDefault="009F05CB" w:rsidP="002264B6">
      <w:pPr>
        <w:pStyle w:val="Rubrik2-mtespunkt"/>
      </w:pPr>
      <w:r>
        <w:t xml:space="preserve">Frågor att stämma av </w:t>
      </w:r>
      <w:r w:rsidR="00786032">
        <w:t>med kansli</w:t>
      </w:r>
      <w:r w:rsidR="001858AF">
        <w:t>et</w:t>
      </w:r>
    </w:p>
    <w:p w14:paraId="072AEC67" w14:textId="77777777" w:rsidR="009F05CB" w:rsidRDefault="009F05CB" w:rsidP="009F05CB"/>
    <w:p w14:paraId="6B7ED97B" w14:textId="3059D61A" w:rsidR="008A01C7" w:rsidRDefault="008A01C7" w:rsidP="002264B6">
      <w:pPr>
        <w:pStyle w:val="Rubrik2-mtespunkt"/>
      </w:pPr>
      <w:r w:rsidRPr="002264B6">
        <w:t>Övrigt</w:t>
      </w:r>
    </w:p>
    <w:p w14:paraId="1ACC08A7" w14:textId="77777777" w:rsidR="009F05CB" w:rsidRPr="009F05CB" w:rsidRDefault="009F05CB" w:rsidP="009F05CB"/>
    <w:p w14:paraId="366EA7B2" w14:textId="265EDFDD" w:rsidR="002264B6" w:rsidRPr="002264B6" w:rsidRDefault="002264B6" w:rsidP="002264B6">
      <w:pPr>
        <w:pStyle w:val="Rubrik2-mtespunkt"/>
      </w:pPr>
      <w:r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lastRenderedPageBreak/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1E7F9470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264AE4AE" w14:textId="77777777" w:rsidR="00AB799A" w:rsidRDefault="00AB799A" w:rsidP="00757AC7"/>
    <w:p w14:paraId="35347066" w14:textId="77777777" w:rsidR="00AB799A" w:rsidRDefault="00AB799A" w:rsidP="00757AC7"/>
    <w:p w14:paraId="2B24D156" w14:textId="77777777" w:rsidR="00AB799A" w:rsidRDefault="00AB799A" w:rsidP="00757AC7"/>
    <w:p w14:paraId="7C44D776" w14:textId="62333C84" w:rsidR="00AB799A" w:rsidRPr="00F04DE5" w:rsidRDefault="00E46B7E" w:rsidP="00AB799A">
      <w:pPr>
        <w:rPr>
          <w:b/>
        </w:rPr>
      </w:pPr>
      <w:sdt>
        <w:sdtPr>
          <w:id w:val="2085183514"/>
          <w:placeholder>
            <w:docPart w:val="B4CECE781EA74BC7931CE9879673BC36"/>
          </w:placeholder>
          <w15:appearance w15:val="hidden"/>
        </w:sdtPr>
        <w:sdtEndPr/>
        <w:sdtContent>
          <w:r w:rsidR="00AB799A" w:rsidRPr="00F04DE5">
            <w:t xml:space="preserve">Mötesanteckningar </w:t>
          </w:r>
          <w:r w:rsidR="00AB799A">
            <w:t>e-postas</w:t>
          </w:r>
          <w:r w:rsidR="00AB799A" w:rsidRPr="00F04DE5">
            <w:t xml:space="preserve"> till </w:t>
          </w:r>
          <w:hyperlink r:id="rId14" w:history="1">
            <w:r w:rsidR="00AB799A" w:rsidRPr="00F04DE5">
              <w:rPr>
                <w:rStyle w:val="Hyperlnk"/>
                <w:rFonts w:ascii="Calibri" w:hAnsi="Calibri"/>
                <w:bCs/>
              </w:rPr>
              <w:t>sodrasjukvardsregionen@skane.se</w:t>
            </w:r>
          </w:hyperlink>
        </w:sdtContent>
      </w:sdt>
      <w:r>
        <w:t>.</w:t>
      </w:r>
    </w:p>
    <w:sectPr w:rsidR="00AB799A" w:rsidRPr="00F04DE5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4B965A6-1347-4B1A-B48D-071591C348C7}"/>
    <w:embedBold r:id="rId2" w:fontKey="{EF872876-DDD7-43F6-9EEC-EB3E8EFEDF01}"/>
    <w:embedItalic r:id="rId3" w:fontKey="{E51D754D-9E34-4B81-BF32-E8B24C52F63A}"/>
    <w:embedBoldItalic r:id="rId4" w:fontKey="{26EB7EE8-083F-48AE-9702-542E2617A275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119D6" w14:textId="77777777" w:rsidR="00075B71" w:rsidRDefault="00075B71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1C9DF" w14:textId="514D51ED" w:rsidR="00075B71" w:rsidRDefault="00075B71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C82F74" w14:paraId="6BF112F8" w14:textId="77777777" w:rsidTr="00CF584A">
      <w:tc>
        <w:tcPr>
          <w:tcW w:w="3691" w:type="dxa"/>
        </w:tcPr>
        <w:p w14:paraId="1A357F4C" w14:textId="77777777" w:rsidR="00C82F74" w:rsidRDefault="00C82F74" w:rsidP="00C82F74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1A719E1F" wp14:editId="13CBBFA4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1615390" w14:textId="77777777" w:rsidR="00C82F74" w:rsidRPr="00AC504F" w:rsidRDefault="00C82F74" w:rsidP="00C82F74">
          <w:pPr>
            <w:pStyle w:val="Sidhuvud"/>
            <w:rPr>
              <w:szCs w:val="20"/>
            </w:rPr>
          </w:pPr>
        </w:p>
        <w:p w14:paraId="5DCF83B1" w14:textId="77777777" w:rsidR="00C82F74" w:rsidRPr="00CF293E" w:rsidRDefault="00C82F74" w:rsidP="00C82F74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7CFC08F8" w14:textId="77777777" w:rsidR="00C82F74" w:rsidRDefault="00C82F74" w:rsidP="00C82F74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1E4CBFED" w:rsidR="00BA2878" w:rsidRPr="00C82F74" w:rsidRDefault="00BA2878" w:rsidP="00C82F74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087A2796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mte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75B71"/>
    <w:rsid w:val="00075FA4"/>
    <w:rsid w:val="00080070"/>
    <w:rsid w:val="00092936"/>
    <w:rsid w:val="000A5E89"/>
    <w:rsid w:val="000B1882"/>
    <w:rsid w:val="000B545A"/>
    <w:rsid w:val="000B739B"/>
    <w:rsid w:val="000C0635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818D9"/>
    <w:rsid w:val="001858AF"/>
    <w:rsid w:val="00197053"/>
    <w:rsid w:val="001B019D"/>
    <w:rsid w:val="001B0B34"/>
    <w:rsid w:val="001B44CA"/>
    <w:rsid w:val="001B553F"/>
    <w:rsid w:val="001C0C74"/>
    <w:rsid w:val="001C3D14"/>
    <w:rsid w:val="001C4003"/>
    <w:rsid w:val="001D766A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52694"/>
    <w:rsid w:val="00262C3B"/>
    <w:rsid w:val="0027499F"/>
    <w:rsid w:val="00281488"/>
    <w:rsid w:val="00292FDE"/>
    <w:rsid w:val="00294E25"/>
    <w:rsid w:val="002A0FEB"/>
    <w:rsid w:val="002A3BAD"/>
    <w:rsid w:val="002A55FE"/>
    <w:rsid w:val="002B11E5"/>
    <w:rsid w:val="002B31E9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528A"/>
    <w:rsid w:val="00367137"/>
    <w:rsid w:val="00367D1C"/>
    <w:rsid w:val="0037147D"/>
    <w:rsid w:val="00373673"/>
    <w:rsid w:val="0037695A"/>
    <w:rsid w:val="00381A4C"/>
    <w:rsid w:val="003849BF"/>
    <w:rsid w:val="00387CD7"/>
    <w:rsid w:val="00391760"/>
    <w:rsid w:val="00393C68"/>
    <w:rsid w:val="0039455D"/>
    <w:rsid w:val="003A78FB"/>
    <w:rsid w:val="003B33C9"/>
    <w:rsid w:val="003D6BF7"/>
    <w:rsid w:val="003F1383"/>
    <w:rsid w:val="004114EB"/>
    <w:rsid w:val="00412B4C"/>
    <w:rsid w:val="00423A0B"/>
    <w:rsid w:val="00426180"/>
    <w:rsid w:val="00430469"/>
    <w:rsid w:val="00446F4B"/>
    <w:rsid w:val="00452F3A"/>
    <w:rsid w:val="00456FBE"/>
    <w:rsid w:val="00471F11"/>
    <w:rsid w:val="004747DB"/>
    <w:rsid w:val="004772B5"/>
    <w:rsid w:val="00477A81"/>
    <w:rsid w:val="00483EE5"/>
    <w:rsid w:val="0049182C"/>
    <w:rsid w:val="004D3093"/>
    <w:rsid w:val="004D5055"/>
    <w:rsid w:val="004D5868"/>
    <w:rsid w:val="004D7C5E"/>
    <w:rsid w:val="004E3E22"/>
    <w:rsid w:val="004E5A33"/>
    <w:rsid w:val="004E634A"/>
    <w:rsid w:val="0050036B"/>
    <w:rsid w:val="005204CE"/>
    <w:rsid w:val="005220C0"/>
    <w:rsid w:val="00531B6A"/>
    <w:rsid w:val="00531DA3"/>
    <w:rsid w:val="00544306"/>
    <w:rsid w:val="0055118A"/>
    <w:rsid w:val="00563537"/>
    <w:rsid w:val="00582721"/>
    <w:rsid w:val="00592C49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103BB"/>
    <w:rsid w:val="00613514"/>
    <w:rsid w:val="00617B0E"/>
    <w:rsid w:val="00620955"/>
    <w:rsid w:val="00625DEB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E62"/>
    <w:rsid w:val="00694BC2"/>
    <w:rsid w:val="006A76FD"/>
    <w:rsid w:val="006C2327"/>
    <w:rsid w:val="006C4DCC"/>
    <w:rsid w:val="006D1FC4"/>
    <w:rsid w:val="006D2FC6"/>
    <w:rsid w:val="006D51BF"/>
    <w:rsid w:val="006E573C"/>
    <w:rsid w:val="006E5FE3"/>
    <w:rsid w:val="006F7D56"/>
    <w:rsid w:val="00701BB9"/>
    <w:rsid w:val="00703924"/>
    <w:rsid w:val="007266BD"/>
    <w:rsid w:val="007333AA"/>
    <w:rsid w:val="00736C8C"/>
    <w:rsid w:val="00757AC7"/>
    <w:rsid w:val="00761911"/>
    <w:rsid w:val="00776DB8"/>
    <w:rsid w:val="00777B14"/>
    <w:rsid w:val="00786032"/>
    <w:rsid w:val="00787605"/>
    <w:rsid w:val="007907E7"/>
    <w:rsid w:val="007A092E"/>
    <w:rsid w:val="007A3922"/>
    <w:rsid w:val="007A6C13"/>
    <w:rsid w:val="007C02A1"/>
    <w:rsid w:val="007C056B"/>
    <w:rsid w:val="007D19C8"/>
    <w:rsid w:val="007D3BFD"/>
    <w:rsid w:val="007D6ED1"/>
    <w:rsid w:val="007D77D9"/>
    <w:rsid w:val="007E0F04"/>
    <w:rsid w:val="007E3572"/>
    <w:rsid w:val="007E63B2"/>
    <w:rsid w:val="007E688A"/>
    <w:rsid w:val="007F0682"/>
    <w:rsid w:val="00800308"/>
    <w:rsid w:val="00802D07"/>
    <w:rsid w:val="008042A1"/>
    <w:rsid w:val="0080696C"/>
    <w:rsid w:val="00825DA2"/>
    <w:rsid w:val="00832298"/>
    <w:rsid w:val="00856D01"/>
    <w:rsid w:val="00862F1C"/>
    <w:rsid w:val="008655C1"/>
    <w:rsid w:val="00875BFF"/>
    <w:rsid w:val="00876ABE"/>
    <w:rsid w:val="00877B12"/>
    <w:rsid w:val="00883559"/>
    <w:rsid w:val="00885E78"/>
    <w:rsid w:val="00887913"/>
    <w:rsid w:val="008A01C7"/>
    <w:rsid w:val="008A0201"/>
    <w:rsid w:val="008A600D"/>
    <w:rsid w:val="008B1328"/>
    <w:rsid w:val="008B5332"/>
    <w:rsid w:val="008C3CEB"/>
    <w:rsid w:val="008C5BFF"/>
    <w:rsid w:val="008D0DD7"/>
    <w:rsid w:val="008D4CD9"/>
    <w:rsid w:val="008E0163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260A"/>
    <w:rsid w:val="009A46E1"/>
    <w:rsid w:val="009B7775"/>
    <w:rsid w:val="009C0928"/>
    <w:rsid w:val="009D4CE4"/>
    <w:rsid w:val="009D57E0"/>
    <w:rsid w:val="009F05CB"/>
    <w:rsid w:val="00A10736"/>
    <w:rsid w:val="00A209F6"/>
    <w:rsid w:val="00A220B9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6596"/>
    <w:rsid w:val="00A83FD2"/>
    <w:rsid w:val="00A97816"/>
    <w:rsid w:val="00AA4912"/>
    <w:rsid w:val="00AA5FEB"/>
    <w:rsid w:val="00AB1D99"/>
    <w:rsid w:val="00AB683E"/>
    <w:rsid w:val="00AB799A"/>
    <w:rsid w:val="00AC2381"/>
    <w:rsid w:val="00AF180D"/>
    <w:rsid w:val="00AF67CC"/>
    <w:rsid w:val="00B10F01"/>
    <w:rsid w:val="00B14069"/>
    <w:rsid w:val="00B21369"/>
    <w:rsid w:val="00B33ADE"/>
    <w:rsid w:val="00B406C6"/>
    <w:rsid w:val="00B506C3"/>
    <w:rsid w:val="00B50C3E"/>
    <w:rsid w:val="00B56141"/>
    <w:rsid w:val="00B60965"/>
    <w:rsid w:val="00B67F2F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E4B"/>
    <w:rsid w:val="00C22395"/>
    <w:rsid w:val="00C248E6"/>
    <w:rsid w:val="00C34B44"/>
    <w:rsid w:val="00C4033C"/>
    <w:rsid w:val="00C53FDD"/>
    <w:rsid w:val="00C60546"/>
    <w:rsid w:val="00C60670"/>
    <w:rsid w:val="00C65AD3"/>
    <w:rsid w:val="00C82F74"/>
    <w:rsid w:val="00C909C3"/>
    <w:rsid w:val="00CA198C"/>
    <w:rsid w:val="00CA4D32"/>
    <w:rsid w:val="00CB3621"/>
    <w:rsid w:val="00CD1854"/>
    <w:rsid w:val="00CE2FDA"/>
    <w:rsid w:val="00CE54EA"/>
    <w:rsid w:val="00CE72CE"/>
    <w:rsid w:val="00CF2B15"/>
    <w:rsid w:val="00CF2FDB"/>
    <w:rsid w:val="00CF6C6D"/>
    <w:rsid w:val="00D00EDD"/>
    <w:rsid w:val="00D10938"/>
    <w:rsid w:val="00D16FA1"/>
    <w:rsid w:val="00D26B46"/>
    <w:rsid w:val="00D26BCA"/>
    <w:rsid w:val="00D414B2"/>
    <w:rsid w:val="00D53267"/>
    <w:rsid w:val="00D5329C"/>
    <w:rsid w:val="00D65996"/>
    <w:rsid w:val="00D82427"/>
    <w:rsid w:val="00D83AC5"/>
    <w:rsid w:val="00D900F5"/>
    <w:rsid w:val="00D90CEF"/>
    <w:rsid w:val="00D9104C"/>
    <w:rsid w:val="00D929DA"/>
    <w:rsid w:val="00D953C5"/>
    <w:rsid w:val="00DA1630"/>
    <w:rsid w:val="00DC28C2"/>
    <w:rsid w:val="00DD034F"/>
    <w:rsid w:val="00DD363A"/>
    <w:rsid w:val="00DE01EA"/>
    <w:rsid w:val="00DE5724"/>
    <w:rsid w:val="00DE6FD6"/>
    <w:rsid w:val="00DF3DF3"/>
    <w:rsid w:val="00E00038"/>
    <w:rsid w:val="00E03B64"/>
    <w:rsid w:val="00E07EE3"/>
    <w:rsid w:val="00E12A17"/>
    <w:rsid w:val="00E13420"/>
    <w:rsid w:val="00E14B24"/>
    <w:rsid w:val="00E20A20"/>
    <w:rsid w:val="00E25DD4"/>
    <w:rsid w:val="00E277D2"/>
    <w:rsid w:val="00E30DC4"/>
    <w:rsid w:val="00E35E58"/>
    <w:rsid w:val="00E42E94"/>
    <w:rsid w:val="00E43B7E"/>
    <w:rsid w:val="00E44069"/>
    <w:rsid w:val="00E46B7E"/>
    <w:rsid w:val="00E50024"/>
    <w:rsid w:val="00E53293"/>
    <w:rsid w:val="00E54045"/>
    <w:rsid w:val="00E73CAF"/>
    <w:rsid w:val="00E862B2"/>
    <w:rsid w:val="00E878A2"/>
    <w:rsid w:val="00EB11A3"/>
    <w:rsid w:val="00EB18FA"/>
    <w:rsid w:val="00EB28C6"/>
    <w:rsid w:val="00EB66F2"/>
    <w:rsid w:val="00ED2B46"/>
    <w:rsid w:val="00ED5C15"/>
    <w:rsid w:val="00EE0010"/>
    <w:rsid w:val="00EE0257"/>
    <w:rsid w:val="00EE4BC3"/>
    <w:rsid w:val="00EE7A99"/>
    <w:rsid w:val="00F02024"/>
    <w:rsid w:val="00F04825"/>
    <w:rsid w:val="00F06857"/>
    <w:rsid w:val="00F1256F"/>
    <w:rsid w:val="00F22FB4"/>
    <w:rsid w:val="00F329AF"/>
    <w:rsid w:val="00F3547B"/>
    <w:rsid w:val="00F37793"/>
    <w:rsid w:val="00F45B92"/>
    <w:rsid w:val="00F7647A"/>
    <w:rsid w:val="00F86714"/>
    <w:rsid w:val="00F9075C"/>
    <w:rsid w:val="00F93FFD"/>
    <w:rsid w:val="00F96B91"/>
    <w:rsid w:val="00FA06BB"/>
    <w:rsid w:val="00FB1367"/>
    <w:rsid w:val="00FB2B09"/>
    <w:rsid w:val="00FB5EB3"/>
    <w:rsid w:val="00FB78DD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069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uiPriority w:val="6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mtespunkt">
    <w:name w:val="Rubrik 2 - möte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uiPriority w:val="6"/>
    <w:rsid w:val="00E44069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table" w:customStyle="1" w:styleId="Rutntstabell1ljusdekorfrg31">
    <w:name w:val="Rutnätstabell 1 ljus – dekorfärg 31"/>
    <w:basedOn w:val="Normaltabell"/>
    <w:next w:val="Rutntstabell1ljusdekorfrg3"/>
    <w:uiPriority w:val="46"/>
    <w:rsid w:val="00CE54EA"/>
    <w:pPr>
      <w:spacing w:after="0" w:line="240" w:lineRule="auto"/>
    </w:pPr>
    <w:rPr>
      <w:color w:val="auto"/>
    </w:r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file:///\\REG.SKANE.SE\RSGem\Koncernkontoret\S&#246;dra_Regionv&#229;rdsn&#228;mnden\Kommunikation%20och%20webb\Mallar%20S&#246;dra%20sjukv&#229;rdsregionen\M&#246;tesanteckningar,%20gruppspecifika%20mallar%20f&#246;r%20RPO,%20RSG%20etc\sodrasjukvardsregionen@skane.se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8E57FB" w:rsidP="008E57FB">
          <w:pPr>
            <w:pStyle w:val="84C3AA448963467FAB7E78C59BD18AD0"/>
          </w:pPr>
          <w:r>
            <w:rPr>
              <w:rStyle w:val="Rubrik1Char"/>
            </w:rPr>
            <w:t xml:space="preserve">Mötesanteckning </w:t>
          </w:r>
          <w:r>
            <w:t>Chefsamråd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8E57FB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8E57FB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B4CECE781EA74BC7931CE9879673BC3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651A6856-389E-40A2-BD2F-D417C09A5250}"/>
      </w:docPartPr>
      <w:docPartBody>
        <w:p w:rsidR="00B91B4B" w:rsidRDefault="00B91B4B" w:rsidP="00B91B4B">
          <w:pPr>
            <w:pStyle w:val="B4CECE781EA74BC7931CE9879673BC36"/>
          </w:pPr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212FA4"/>
    <w:rsid w:val="00257046"/>
    <w:rsid w:val="002C1EA8"/>
    <w:rsid w:val="002F043C"/>
    <w:rsid w:val="002F2C6B"/>
    <w:rsid w:val="00331263"/>
    <w:rsid w:val="00391760"/>
    <w:rsid w:val="00440854"/>
    <w:rsid w:val="004D1D20"/>
    <w:rsid w:val="004E4C41"/>
    <w:rsid w:val="005220C0"/>
    <w:rsid w:val="00534F43"/>
    <w:rsid w:val="0055004C"/>
    <w:rsid w:val="005D4B6D"/>
    <w:rsid w:val="006D2FC6"/>
    <w:rsid w:val="006D4C5F"/>
    <w:rsid w:val="0076772F"/>
    <w:rsid w:val="00803CD0"/>
    <w:rsid w:val="008572AB"/>
    <w:rsid w:val="008B4683"/>
    <w:rsid w:val="008E0163"/>
    <w:rsid w:val="008E57FB"/>
    <w:rsid w:val="008E5BC5"/>
    <w:rsid w:val="00917919"/>
    <w:rsid w:val="0093651A"/>
    <w:rsid w:val="009960F1"/>
    <w:rsid w:val="00997916"/>
    <w:rsid w:val="009C3C9F"/>
    <w:rsid w:val="00A2688B"/>
    <w:rsid w:val="00A53C88"/>
    <w:rsid w:val="00AA3BC7"/>
    <w:rsid w:val="00AC3325"/>
    <w:rsid w:val="00AC37E8"/>
    <w:rsid w:val="00AE174E"/>
    <w:rsid w:val="00B91B4B"/>
    <w:rsid w:val="00C248E6"/>
    <w:rsid w:val="00C256D4"/>
    <w:rsid w:val="00C34B44"/>
    <w:rsid w:val="00CE72CE"/>
    <w:rsid w:val="00D10938"/>
    <w:rsid w:val="00D151EB"/>
    <w:rsid w:val="00D35D34"/>
    <w:rsid w:val="00D414B2"/>
    <w:rsid w:val="00D54551"/>
    <w:rsid w:val="00DB2256"/>
    <w:rsid w:val="00E13420"/>
    <w:rsid w:val="00E30DC4"/>
    <w:rsid w:val="00E54045"/>
    <w:rsid w:val="00E64ECD"/>
    <w:rsid w:val="00EC2AF6"/>
    <w:rsid w:val="00ED2B46"/>
    <w:rsid w:val="00F1256F"/>
    <w:rsid w:val="00F86714"/>
    <w:rsid w:val="00FB5EB3"/>
    <w:rsid w:val="00FD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6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6"/>
    <w:qFormat/>
    <w:rsid w:val="008E57FB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B91B4B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uiPriority w:val="6"/>
    <w:rsid w:val="008E57FB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">
    <w:name w:val="84C3AA448963467FAB7E78C59BD18AD0"/>
    <w:rsid w:val="008E57FB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B4CECE781EA74BC7931CE9879673BC36">
    <w:name w:val="B4CECE781EA74BC7931CE9879673BC36"/>
    <w:rsid w:val="00B91B4B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Chefsamråd 2026-03-03</Template>
  <TotalTime>0</TotalTime>
  <Pages>2</Pages>
  <Words>118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3</cp:revision>
  <cp:lastPrinted>2025-03-17T07:23:00Z</cp:lastPrinted>
  <dcterms:created xsi:type="dcterms:W3CDTF">2026-03-03T12:02:00Z</dcterms:created>
  <dcterms:modified xsi:type="dcterms:W3CDTF">2026-03-04T07:23:00Z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