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44983F98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80696C">
            <w:rPr>
              <w:rFonts w:asciiTheme="minorHAnsi" w:hAnsiTheme="minorHAnsi"/>
              <w:sz w:val="22"/>
            </w:rPr>
            <w:t>MÖTESANTECKNING</w:t>
          </w:r>
        </w:sdtContent>
      </w:sdt>
    </w:p>
    <w:p w14:paraId="643A2168" w14:textId="4EB05022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3C217B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4309D4CF" w:rsidR="001C4003" w:rsidRDefault="00AC758A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80696C">
            <w:rPr>
              <w:rStyle w:val="Rubrik1Char"/>
            </w:rPr>
            <w:t>Mötesanteckning</w:t>
          </w:r>
          <w:r w:rsidR="0049182C">
            <w:rPr>
              <w:rStyle w:val="Rubrik1Char"/>
            </w:rPr>
            <w:t xml:space="preserve"> </w:t>
          </w:r>
          <w:r w:rsidR="00EA5AAB">
            <w:t>r</w:t>
          </w:r>
          <w:r w:rsidR="009F05CB">
            <w:t>egionalt programområde RPO</w:t>
          </w:r>
        </w:sdtContent>
      </w:sdt>
      <w:r w:rsidR="009F322C">
        <w:t xml:space="preserve"> XXXX</w:t>
      </w:r>
    </w:p>
    <w:bookmarkStart w:id="1" w:name="_Hlk187419151"/>
    <w:p w14:paraId="4E4C7565" w14:textId="6E03BB94" w:rsidR="00E20A20" w:rsidRDefault="00AC758A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202</w:t>
      </w:r>
      <w:r w:rsidR="009F322C">
        <w:t>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61E1E221" w:rsidR="007F0682" w:rsidRDefault="00AC758A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9F322C">
        <w:t>XXXX</w:t>
      </w:r>
    </w:p>
    <w:p w14:paraId="50B529F7" w14:textId="0CE0B5B3" w:rsidR="001818D9" w:rsidRDefault="001818D9" w:rsidP="007907E7">
      <w:pPr>
        <w:pStyle w:val="Rubrik2"/>
      </w:pPr>
      <w:bookmarkStart w:id="2" w:name="_Hlk187905407"/>
      <w:r w:rsidRPr="001818D9">
        <w:t xml:space="preserve"> </w:t>
      </w:r>
      <w:sdt>
        <w:sdtPr>
          <w:id w:val="1838799827"/>
          <w:placeholder>
            <w:docPart w:val="DefaultPlaceholder_-1854013440"/>
          </w:placeholder>
        </w:sdtPr>
        <w:sdtEndPr/>
        <w:sdtContent>
          <w:r w:rsidR="0080696C" w:rsidRPr="007907E7">
            <w:t>Närvarande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68F1877C" w14:textId="25E38A09" w:rsidR="009F05CB" w:rsidRDefault="008A01C7" w:rsidP="009F05CB">
      <w:pPr>
        <w:pStyle w:val="Rubrik2-dagordningspunkt"/>
      </w:pPr>
      <w:r w:rsidRPr="008A01C7">
        <w:t xml:space="preserve">Information från </w:t>
      </w:r>
      <w:r w:rsidR="003C0793">
        <w:t>n</w:t>
      </w:r>
      <w:r w:rsidR="009F05CB">
        <w:t xml:space="preserve">ationellt programområde (NPO) </w:t>
      </w:r>
      <w:r w:rsidRPr="008A01C7">
        <w:t>till RPO</w:t>
      </w:r>
    </w:p>
    <w:p w14:paraId="4E97CB71" w14:textId="77777777" w:rsidR="009F05CB" w:rsidRPr="009F05CB" w:rsidRDefault="009F05CB" w:rsidP="009F05CB"/>
    <w:p w14:paraId="6511FB92" w14:textId="70234DDC" w:rsidR="002264B6" w:rsidRDefault="002264B6" w:rsidP="002264B6">
      <w:pPr>
        <w:pStyle w:val="Rubrik2-dagordningspunkt"/>
      </w:pPr>
      <w:r>
        <w:t>Medskick från RPO till NPO-ledamot</w:t>
      </w:r>
    </w:p>
    <w:p w14:paraId="1A007B8C" w14:textId="77777777" w:rsidR="009F05CB" w:rsidRPr="009F05CB" w:rsidRDefault="009F05CB" w:rsidP="009F05CB"/>
    <w:p w14:paraId="15D9BD3D" w14:textId="25334AFF" w:rsidR="006E5FE3" w:rsidRDefault="002264B6" w:rsidP="002264B6">
      <w:pPr>
        <w:pStyle w:val="Rubrik2-dagordningspunkt"/>
      </w:pPr>
      <w:r w:rsidRPr="002264B6">
        <w:t>Erfarenhetsutbyte mellan regionerna</w:t>
      </w:r>
    </w:p>
    <w:p w14:paraId="040573A1" w14:textId="77777777" w:rsidR="009F05CB" w:rsidRPr="009F05CB" w:rsidRDefault="009F05CB" w:rsidP="009F05CB"/>
    <w:p w14:paraId="58E0AFEE" w14:textId="219A5A3D" w:rsidR="002264B6" w:rsidRDefault="002264B6" w:rsidP="008A01C7">
      <w:pPr>
        <w:pStyle w:val="Rubrik2-dagordningspunkt"/>
      </w:pPr>
      <w:r w:rsidRPr="002264B6">
        <w:t>Bevakning av</w:t>
      </w:r>
      <w:r w:rsidR="00433559">
        <w:t xml:space="preserve"> </w:t>
      </w:r>
      <w:r w:rsidR="009F05CB">
        <w:t>nationell högspecialiserad vård</w:t>
      </w:r>
    </w:p>
    <w:p w14:paraId="54F707DF" w14:textId="77777777" w:rsidR="009F05CB" w:rsidRPr="009F05CB" w:rsidRDefault="009F05CB" w:rsidP="009F05CB"/>
    <w:p w14:paraId="0B63147D" w14:textId="55BA349E" w:rsidR="00F45B92" w:rsidRDefault="00DB6755" w:rsidP="002264B6">
      <w:pPr>
        <w:pStyle w:val="Rubrik2-dagordningspunkt"/>
      </w:pPr>
      <w:r>
        <w:t>Aktuella samarbets</w:t>
      </w:r>
      <w:r w:rsidR="00F45B92">
        <w:t>projekt i</w:t>
      </w:r>
      <w:r>
        <w:t>nom Södra sjukvårdsregionen</w:t>
      </w:r>
      <w:r w:rsidR="002264B6" w:rsidRPr="002264B6">
        <w:t xml:space="preserve"> </w:t>
      </w:r>
      <w:r>
        <w:t>(</w:t>
      </w:r>
      <w:r w:rsidR="002264B6" w:rsidRPr="002264B6">
        <w:t>Samarbete för bättre vård</w:t>
      </w:r>
      <w:r>
        <w:t>)</w:t>
      </w:r>
    </w:p>
    <w:p w14:paraId="42BDB591" w14:textId="77777777" w:rsidR="009F05CB" w:rsidRPr="009F05CB" w:rsidRDefault="009F05CB" w:rsidP="009F05CB"/>
    <w:p w14:paraId="16EAF73D" w14:textId="06AC3760" w:rsidR="002264B6" w:rsidRDefault="009F05CB" w:rsidP="002264B6">
      <w:pPr>
        <w:pStyle w:val="Rubrik2-dagordningspunkt"/>
      </w:pPr>
      <w:r>
        <w:t xml:space="preserve">Frågor att stämma av med chefsamråd eller </w:t>
      </w:r>
      <w:r w:rsidR="00CF48A5">
        <w:t xml:space="preserve">med </w:t>
      </w:r>
      <w:r>
        <w:t>linjechefer</w:t>
      </w:r>
    </w:p>
    <w:p w14:paraId="072AEC67" w14:textId="77777777" w:rsidR="009F05CB" w:rsidRPr="009F05CB" w:rsidRDefault="009F05CB" w:rsidP="009F05CB"/>
    <w:p w14:paraId="6B7ED97B" w14:textId="3059D61A" w:rsidR="008A01C7" w:rsidRDefault="008A01C7" w:rsidP="002264B6">
      <w:pPr>
        <w:pStyle w:val="Rubrik2-dagordningspunkt"/>
      </w:pPr>
      <w:r w:rsidRPr="002264B6">
        <w:lastRenderedPageBreak/>
        <w:t>Övrigt</w:t>
      </w:r>
    </w:p>
    <w:p w14:paraId="1ACC08A7" w14:textId="77777777" w:rsidR="009F05CB" w:rsidRPr="009F05CB" w:rsidRDefault="009F05CB" w:rsidP="009F05CB"/>
    <w:p w14:paraId="366EA7B2" w14:textId="265EDFDD" w:rsidR="002264B6" w:rsidRPr="002264B6" w:rsidRDefault="002264B6" w:rsidP="002264B6">
      <w:pPr>
        <w:pStyle w:val="Rubrik2-dagordningspunkt"/>
      </w:pPr>
      <w:r>
        <w:t>Nästa möte</w:t>
      </w:r>
    </w:p>
    <w:p w14:paraId="685945D3" w14:textId="77777777" w:rsidR="00694BC2" w:rsidRDefault="00694BC2" w:rsidP="00694BC2"/>
    <w:p w14:paraId="6BA70242" w14:textId="77777777" w:rsidR="00F45B92" w:rsidRDefault="00F45B92" w:rsidP="00757AC7"/>
    <w:p w14:paraId="20749B60" w14:textId="48DD44D9" w:rsidR="00C4033C" w:rsidRDefault="00C4033C" w:rsidP="00757AC7">
      <w:r>
        <w:t>Vid anteckningarna</w:t>
      </w:r>
    </w:p>
    <w:p w14:paraId="02CFD51C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7FA84327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5748F658" w14:textId="0101704B" w:rsidR="00C4033C" w:rsidRDefault="008A01C7" w:rsidP="00757AC7">
      <w:bookmarkStart w:id="3" w:name="_Hlk189578462"/>
      <w:r>
        <w:t xml:space="preserve">XXXX </w:t>
      </w:r>
      <w:proofErr w:type="spellStart"/>
      <w:r>
        <w:t>XXXX</w:t>
      </w:r>
      <w:bookmarkEnd w:id="3"/>
      <w:proofErr w:type="spellEnd"/>
    </w:p>
    <w:p w14:paraId="0363BB0D" w14:textId="77777777" w:rsidR="00297FC6" w:rsidRDefault="00297FC6" w:rsidP="00757AC7"/>
    <w:p w14:paraId="6B5657F9" w14:textId="77777777" w:rsidR="00297FC6" w:rsidRDefault="00297FC6" w:rsidP="00757AC7"/>
    <w:p w14:paraId="60361C74" w14:textId="77777777" w:rsidR="00297FC6" w:rsidRDefault="00297FC6" w:rsidP="00757AC7"/>
    <w:p w14:paraId="58669E1F" w14:textId="75D2D59C" w:rsidR="00297FC6" w:rsidRPr="00F04DE5" w:rsidRDefault="00AC758A" w:rsidP="00297FC6">
      <w:pPr>
        <w:rPr>
          <w:b/>
        </w:rPr>
      </w:pPr>
      <w:sdt>
        <w:sdtPr>
          <w:id w:val="2085183514"/>
          <w:placeholder>
            <w:docPart w:val="A4B5551F00FA41DF8CF2720282DFDF73"/>
          </w:placeholder>
          <w15:appearance w15:val="hidden"/>
        </w:sdtPr>
        <w:sdtEndPr/>
        <w:sdtContent>
          <w:r w:rsidR="00297FC6" w:rsidRPr="00F04DE5">
            <w:t xml:space="preserve">Mötesanteckningar </w:t>
          </w:r>
          <w:r w:rsidR="00297FC6">
            <w:t>e-postas</w:t>
          </w:r>
          <w:r w:rsidR="00297FC6" w:rsidRPr="00F04DE5">
            <w:t xml:space="preserve"> till </w:t>
          </w:r>
          <w:hyperlink r:id="rId12" w:history="1">
            <w:r w:rsidR="00297FC6" w:rsidRPr="00F04DE5">
              <w:rPr>
                <w:rStyle w:val="Hyperlnk"/>
                <w:rFonts w:ascii="Calibri" w:hAnsi="Calibri"/>
                <w:bCs/>
              </w:rPr>
              <w:t>sodrasjukvardsregionen@skane.se</w:t>
            </w:r>
          </w:hyperlink>
        </w:sdtContent>
      </w:sdt>
      <w:r>
        <w:t>.</w:t>
      </w:r>
    </w:p>
    <w:sectPr w:rsidR="00297FC6" w:rsidRPr="00F04DE5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424EB96-08B6-4C53-B480-DC6F925DA70D}"/>
    <w:embedBold r:id="rId2" w:fontKey="{4574629C-6907-46A1-B82D-D54238377FD4}"/>
    <w:embedItalic r:id="rId3" w:fontKey="{11340BC9-8BFE-47E6-AE55-80F51ED9F4DD}"/>
    <w:embedBoldItalic r:id="rId4" w:fontKey="{A627982E-B1FF-4867-85A9-871EADE04434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9A0702" w14:paraId="725FB360" w14:textId="77777777" w:rsidTr="00CF584A">
      <w:tc>
        <w:tcPr>
          <w:tcW w:w="3691" w:type="dxa"/>
        </w:tcPr>
        <w:p w14:paraId="3B570DEF" w14:textId="77777777" w:rsidR="009A0702" w:rsidRDefault="009A0702" w:rsidP="009A0702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5C71534C" wp14:editId="02957A55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15BE5FC5" w14:textId="77777777" w:rsidR="009A0702" w:rsidRPr="00AC504F" w:rsidRDefault="009A0702" w:rsidP="009A0702">
          <w:pPr>
            <w:pStyle w:val="Sidhuvud"/>
            <w:rPr>
              <w:szCs w:val="20"/>
            </w:rPr>
          </w:pPr>
        </w:p>
        <w:p w14:paraId="436CC928" w14:textId="77777777" w:rsidR="009A0702" w:rsidRPr="00CF293E" w:rsidRDefault="009A0702" w:rsidP="009A0702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3F6DCD09" w14:textId="77777777" w:rsidR="009A0702" w:rsidRDefault="009A0702" w:rsidP="009A0702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6AA1F4C2" w14:textId="3C3BABF5" w:rsidR="00BA2878" w:rsidRDefault="00BA287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4D8735FC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6635B"/>
    <w:rsid w:val="00080070"/>
    <w:rsid w:val="000840E0"/>
    <w:rsid w:val="00092936"/>
    <w:rsid w:val="000A5E89"/>
    <w:rsid w:val="000B1882"/>
    <w:rsid w:val="000B545A"/>
    <w:rsid w:val="000B739B"/>
    <w:rsid w:val="000C6723"/>
    <w:rsid w:val="000D6ACC"/>
    <w:rsid w:val="000E3A33"/>
    <w:rsid w:val="000F158D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76A46"/>
    <w:rsid w:val="001818D9"/>
    <w:rsid w:val="00197053"/>
    <w:rsid w:val="001B019D"/>
    <w:rsid w:val="001B0B34"/>
    <w:rsid w:val="001B44CA"/>
    <w:rsid w:val="001B553F"/>
    <w:rsid w:val="001C3D14"/>
    <w:rsid w:val="001C4003"/>
    <w:rsid w:val="001D766A"/>
    <w:rsid w:val="001E0D16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605CB"/>
    <w:rsid w:val="00262C3B"/>
    <w:rsid w:val="0027499F"/>
    <w:rsid w:val="00292FDE"/>
    <w:rsid w:val="00294E25"/>
    <w:rsid w:val="00297FC6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7CD7"/>
    <w:rsid w:val="00391760"/>
    <w:rsid w:val="0039455D"/>
    <w:rsid w:val="003B33C9"/>
    <w:rsid w:val="003C0793"/>
    <w:rsid w:val="003C217B"/>
    <w:rsid w:val="003D6BF7"/>
    <w:rsid w:val="003F1383"/>
    <w:rsid w:val="00412B4C"/>
    <w:rsid w:val="00416996"/>
    <w:rsid w:val="004208E2"/>
    <w:rsid w:val="00423A0B"/>
    <w:rsid w:val="00426180"/>
    <w:rsid w:val="00430469"/>
    <w:rsid w:val="00433559"/>
    <w:rsid w:val="00446927"/>
    <w:rsid w:val="00446F4B"/>
    <w:rsid w:val="00452F3A"/>
    <w:rsid w:val="00456FBE"/>
    <w:rsid w:val="004747DB"/>
    <w:rsid w:val="004772B5"/>
    <w:rsid w:val="00477A81"/>
    <w:rsid w:val="00483EE5"/>
    <w:rsid w:val="0049182C"/>
    <w:rsid w:val="004B6D25"/>
    <w:rsid w:val="004D3093"/>
    <w:rsid w:val="004D5055"/>
    <w:rsid w:val="004D5868"/>
    <w:rsid w:val="004D7C5E"/>
    <w:rsid w:val="004E5A33"/>
    <w:rsid w:val="004E634A"/>
    <w:rsid w:val="0050036B"/>
    <w:rsid w:val="005204CE"/>
    <w:rsid w:val="00531DA3"/>
    <w:rsid w:val="00541FA4"/>
    <w:rsid w:val="00544306"/>
    <w:rsid w:val="0055118A"/>
    <w:rsid w:val="00563537"/>
    <w:rsid w:val="00582721"/>
    <w:rsid w:val="00592C49"/>
    <w:rsid w:val="00596A28"/>
    <w:rsid w:val="005D074B"/>
    <w:rsid w:val="005E43BA"/>
    <w:rsid w:val="005E5699"/>
    <w:rsid w:val="005E6E6E"/>
    <w:rsid w:val="005F1FDF"/>
    <w:rsid w:val="005F6390"/>
    <w:rsid w:val="005F6A79"/>
    <w:rsid w:val="006008A7"/>
    <w:rsid w:val="00603F4C"/>
    <w:rsid w:val="00606776"/>
    <w:rsid w:val="00606A74"/>
    <w:rsid w:val="006103BB"/>
    <w:rsid w:val="006118A9"/>
    <w:rsid w:val="00613514"/>
    <w:rsid w:val="00617B0E"/>
    <w:rsid w:val="00620955"/>
    <w:rsid w:val="00625DEB"/>
    <w:rsid w:val="006271F6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76FD"/>
    <w:rsid w:val="006C2327"/>
    <w:rsid w:val="006C4DCC"/>
    <w:rsid w:val="006D1FC4"/>
    <w:rsid w:val="006D51BF"/>
    <w:rsid w:val="006E573C"/>
    <w:rsid w:val="006E5FE3"/>
    <w:rsid w:val="006F4490"/>
    <w:rsid w:val="00701BB9"/>
    <w:rsid w:val="00703924"/>
    <w:rsid w:val="007266BD"/>
    <w:rsid w:val="00727DE3"/>
    <w:rsid w:val="007333AA"/>
    <w:rsid w:val="00736C8C"/>
    <w:rsid w:val="00757AC7"/>
    <w:rsid w:val="00761911"/>
    <w:rsid w:val="00776D04"/>
    <w:rsid w:val="00776DB8"/>
    <w:rsid w:val="00777B14"/>
    <w:rsid w:val="007907E7"/>
    <w:rsid w:val="007A092E"/>
    <w:rsid w:val="007A3922"/>
    <w:rsid w:val="007A6C13"/>
    <w:rsid w:val="007C02A1"/>
    <w:rsid w:val="007C056B"/>
    <w:rsid w:val="007C1D66"/>
    <w:rsid w:val="007D19C8"/>
    <w:rsid w:val="007D3BFD"/>
    <w:rsid w:val="007D6ED1"/>
    <w:rsid w:val="007D77D9"/>
    <w:rsid w:val="007E0F04"/>
    <w:rsid w:val="007E3572"/>
    <w:rsid w:val="007E72E4"/>
    <w:rsid w:val="007F0682"/>
    <w:rsid w:val="00800308"/>
    <w:rsid w:val="00802D07"/>
    <w:rsid w:val="0080696C"/>
    <w:rsid w:val="00825DA2"/>
    <w:rsid w:val="00832298"/>
    <w:rsid w:val="00856D01"/>
    <w:rsid w:val="008618B5"/>
    <w:rsid w:val="00862F1C"/>
    <w:rsid w:val="008655C1"/>
    <w:rsid w:val="00875BFF"/>
    <w:rsid w:val="00876ABE"/>
    <w:rsid w:val="00877B12"/>
    <w:rsid w:val="00885E78"/>
    <w:rsid w:val="00887913"/>
    <w:rsid w:val="008A01C7"/>
    <w:rsid w:val="008A0201"/>
    <w:rsid w:val="008A600D"/>
    <w:rsid w:val="008B1328"/>
    <w:rsid w:val="008C3CEB"/>
    <w:rsid w:val="008C5BFF"/>
    <w:rsid w:val="008D4CD9"/>
    <w:rsid w:val="008E3A01"/>
    <w:rsid w:val="008F4112"/>
    <w:rsid w:val="0091753E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C1C"/>
    <w:rsid w:val="00974F7A"/>
    <w:rsid w:val="00987683"/>
    <w:rsid w:val="009A0702"/>
    <w:rsid w:val="009A260A"/>
    <w:rsid w:val="009A46E1"/>
    <w:rsid w:val="009B7775"/>
    <w:rsid w:val="009C0928"/>
    <w:rsid w:val="009D4CE4"/>
    <w:rsid w:val="009F05CB"/>
    <w:rsid w:val="009F322C"/>
    <w:rsid w:val="00A166C7"/>
    <w:rsid w:val="00A209F6"/>
    <w:rsid w:val="00A22CA4"/>
    <w:rsid w:val="00A23959"/>
    <w:rsid w:val="00A31082"/>
    <w:rsid w:val="00A36CA7"/>
    <w:rsid w:val="00A46E72"/>
    <w:rsid w:val="00A50F2E"/>
    <w:rsid w:val="00A56AEB"/>
    <w:rsid w:val="00A60C7C"/>
    <w:rsid w:val="00A60F1B"/>
    <w:rsid w:val="00A63748"/>
    <w:rsid w:val="00A64065"/>
    <w:rsid w:val="00A65B3C"/>
    <w:rsid w:val="00A66596"/>
    <w:rsid w:val="00A83FD2"/>
    <w:rsid w:val="00A97816"/>
    <w:rsid w:val="00AA4912"/>
    <w:rsid w:val="00AA5FEB"/>
    <w:rsid w:val="00AB683E"/>
    <w:rsid w:val="00AC2381"/>
    <w:rsid w:val="00AC758A"/>
    <w:rsid w:val="00AF180D"/>
    <w:rsid w:val="00AF67CC"/>
    <w:rsid w:val="00B10F01"/>
    <w:rsid w:val="00B14069"/>
    <w:rsid w:val="00B21369"/>
    <w:rsid w:val="00B33ADE"/>
    <w:rsid w:val="00B506C3"/>
    <w:rsid w:val="00B50C3E"/>
    <w:rsid w:val="00B56141"/>
    <w:rsid w:val="00B60965"/>
    <w:rsid w:val="00B67F2F"/>
    <w:rsid w:val="00BA1421"/>
    <w:rsid w:val="00BA2878"/>
    <w:rsid w:val="00BA3D12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457D"/>
    <w:rsid w:val="00C179A3"/>
    <w:rsid w:val="00C204F9"/>
    <w:rsid w:val="00C20E4B"/>
    <w:rsid w:val="00C22395"/>
    <w:rsid w:val="00C248E6"/>
    <w:rsid w:val="00C34B44"/>
    <w:rsid w:val="00C4033C"/>
    <w:rsid w:val="00C53FDD"/>
    <w:rsid w:val="00C60546"/>
    <w:rsid w:val="00C909C3"/>
    <w:rsid w:val="00CA198C"/>
    <w:rsid w:val="00CA2D55"/>
    <w:rsid w:val="00CA4D32"/>
    <w:rsid w:val="00CB3621"/>
    <w:rsid w:val="00CD1854"/>
    <w:rsid w:val="00CE2FDA"/>
    <w:rsid w:val="00CE72CE"/>
    <w:rsid w:val="00CF2B15"/>
    <w:rsid w:val="00CF2FDB"/>
    <w:rsid w:val="00CF48A5"/>
    <w:rsid w:val="00D00EDD"/>
    <w:rsid w:val="00D10938"/>
    <w:rsid w:val="00D16FA1"/>
    <w:rsid w:val="00D26B46"/>
    <w:rsid w:val="00D26BCA"/>
    <w:rsid w:val="00D53267"/>
    <w:rsid w:val="00D5329C"/>
    <w:rsid w:val="00D82427"/>
    <w:rsid w:val="00D83AC5"/>
    <w:rsid w:val="00D854D2"/>
    <w:rsid w:val="00D900F5"/>
    <w:rsid w:val="00D90CEF"/>
    <w:rsid w:val="00D9104C"/>
    <w:rsid w:val="00D929DA"/>
    <w:rsid w:val="00D953C5"/>
    <w:rsid w:val="00D9652D"/>
    <w:rsid w:val="00DB6755"/>
    <w:rsid w:val="00DC28C2"/>
    <w:rsid w:val="00DD034F"/>
    <w:rsid w:val="00DD363A"/>
    <w:rsid w:val="00DE01EA"/>
    <w:rsid w:val="00DE5724"/>
    <w:rsid w:val="00DE6FD6"/>
    <w:rsid w:val="00DF3DF3"/>
    <w:rsid w:val="00E03B64"/>
    <w:rsid w:val="00E07EE3"/>
    <w:rsid w:val="00E12A17"/>
    <w:rsid w:val="00E14B24"/>
    <w:rsid w:val="00E20A20"/>
    <w:rsid w:val="00E25DD4"/>
    <w:rsid w:val="00E42E94"/>
    <w:rsid w:val="00E43B7E"/>
    <w:rsid w:val="00E44069"/>
    <w:rsid w:val="00E50024"/>
    <w:rsid w:val="00E53293"/>
    <w:rsid w:val="00E54045"/>
    <w:rsid w:val="00E73CAF"/>
    <w:rsid w:val="00E862B2"/>
    <w:rsid w:val="00E878A2"/>
    <w:rsid w:val="00EA5AAB"/>
    <w:rsid w:val="00EB11A3"/>
    <w:rsid w:val="00EB18FA"/>
    <w:rsid w:val="00EB28C6"/>
    <w:rsid w:val="00EB66F2"/>
    <w:rsid w:val="00ED2B46"/>
    <w:rsid w:val="00ED5C15"/>
    <w:rsid w:val="00EE0010"/>
    <w:rsid w:val="00EE0257"/>
    <w:rsid w:val="00EE7A99"/>
    <w:rsid w:val="00F02024"/>
    <w:rsid w:val="00F04825"/>
    <w:rsid w:val="00F06857"/>
    <w:rsid w:val="00F16481"/>
    <w:rsid w:val="00F22FB4"/>
    <w:rsid w:val="00F329AF"/>
    <w:rsid w:val="00F3547B"/>
    <w:rsid w:val="00F37793"/>
    <w:rsid w:val="00F45B92"/>
    <w:rsid w:val="00F7647A"/>
    <w:rsid w:val="00F9075C"/>
    <w:rsid w:val="00F93B7F"/>
    <w:rsid w:val="00F93FFD"/>
    <w:rsid w:val="00F96B91"/>
    <w:rsid w:val="00FA06BB"/>
    <w:rsid w:val="00FA2A9F"/>
    <w:rsid w:val="00FB1367"/>
    <w:rsid w:val="00FB2B09"/>
    <w:rsid w:val="00FB5EB3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paragraph" w:styleId="Revision">
    <w:name w:val="Revision"/>
    <w:hidden/>
    <w:uiPriority w:val="99"/>
    <w:semiHidden/>
    <w:rsid w:val="00DB6755"/>
    <w:pPr>
      <w:spacing w:after="0" w:line="240" w:lineRule="auto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\\REG.SKANE.SE\RSGem\Koncernkontoret\S&#246;dra_Regionv&#229;rdsn&#228;mnden\Kommunikation%20och%20webb\Mallar%20S&#246;dra%20sjukv&#229;rdsregionen\M&#246;tesanteckningar,%20gruppspecifika%20mallar%20f&#246;r%20RPO,%20RSG%20etc\sodrasjukvardsregionen@skane.s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0B2847" w:rsidP="000B2847">
          <w:pPr>
            <w:pStyle w:val="84C3AA448963467FAB7E78C59BD18AD01"/>
          </w:pPr>
          <w:r>
            <w:rPr>
              <w:rStyle w:val="Rubrik1Char"/>
            </w:rPr>
            <w:t xml:space="preserve">Mötesanteckning </w:t>
          </w:r>
          <w:r>
            <w:t>regionalt programområde RPO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0B2847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0B2847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A4B5551F00FA41DF8CF2720282DFDF7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7B406E1-3CC5-4E02-A4C5-EA38B5957F85}"/>
      </w:docPartPr>
      <w:docPartBody>
        <w:p w:rsidR="008A65FB" w:rsidRDefault="008A65FB" w:rsidP="008A65FB">
          <w:pPr>
            <w:pStyle w:val="A4B5551F00FA41DF8CF2720282DFDF73"/>
          </w:pPr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B2847"/>
    <w:rsid w:val="000E3A33"/>
    <w:rsid w:val="00105D8B"/>
    <w:rsid w:val="001733E6"/>
    <w:rsid w:val="0019501E"/>
    <w:rsid w:val="001A2D92"/>
    <w:rsid w:val="00212FA4"/>
    <w:rsid w:val="00257046"/>
    <w:rsid w:val="002605CB"/>
    <w:rsid w:val="00291F20"/>
    <w:rsid w:val="002F043C"/>
    <w:rsid w:val="002F2C6B"/>
    <w:rsid w:val="00331263"/>
    <w:rsid w:val="00391760"/>
    <w:rsid w:val="00440854"/>
    <w:rsid w:val="004B6D25"/>
    <w:rsid w:val="004D1D20"/>
    <w:rsid w:val="004E4C41"/>
    <w:rsid w:val="00534F43"/>
    <w:rsid w:val="00541FA4"/>
    <w:rsid w:val="0055004C"/>
    <w:rsid w:val="005D4B6D"/>
    <w:rsid w:val="006D4C5F"/>
    <w:rsid w:val="00727DE3"/>
    <w:rsid w:val="0076772F"/>
    <w:rsid w:val="00803CD0"/>
    <w:rsid w:val="008572AB"/>
    <w:rsid w:val="008A65FB"/>
    <w:rsid w:val="008B4683"/>
    <w:rsid w:val="0091753E"/>
    <w:rsid w:val="00917919"/>
    <w:rsid w:val="009960F1"/>
    <w:rsid w:val="009C3C9F"/>
    <w:rsid w:val="00A53C88"/>
    <w:rsid w:val="00A65B3C"/>
    <w:rsid w:val="00AA3BC7"/>
    <w:rsid w:val="00AC3325"/>
    <w:rsid w:val="00AE174E"/>
    <w:rsid w:val="00C204F9"/>
    <w:rsid w:val="00C248E6"/>
    <w:rsid w:val="00C256D4"/>
    <w:rsid w:val="00C34B44"/>
    <w:rsid w:val="00CA2D55"/>
    <w:rsid w:val="00CE72CE"/>
    <w:rsid w:val="00D10938"/>
    <w:rsid w:val="00D151EB"/>
    <w:rsid w:val="00D35D34"/>
    <w:rsid w:val="00D54551"/>
    <w:rsid w:val="00E54045"/>
    <w:rsid w:val="00E64ECD"/>
    <w:rsid w:val="00EC2AF6"/>
    <w:rsid w:val="00ED2B46"/>
    <w:rsid w:val="00FB525F"/>
    <w:rsid w:val="00FB5EB3"/>
    <w:rsid w:val="00FF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0B2847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8A65F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0B2847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1">
    <w:name w:val="84C3AA448963467FAB7E78C59BD18AD01"/>
    <w:rsid w:val="000B2847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A4B5551F00FA41DF8CF2720282DFDF73">
    <w:name w:val="A4B5551F00FA41DF8CF2720282DFDF73"/>
    <w:rsid w:val="008A65FB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mötesanteckning RPO 2026-03-03</Template>
  <TotalTime>0</TotalTime>
  <Pages>2</Pages>
  <Words>139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3</cp:revision>
  <cp:lastPrinted>2025-03-17T07:23:00Z</cp:lastPrinted>
  <dcterms:created xsi:type="dcterms:W3CDTF">2026-03-03T12:04:00Z</dcterms:created>
  <dcterms:modified xsi:type="dcterms:W3CDTF">2026-03-04T07:28:00Z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