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734AED8C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D07151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3F5152BF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741CF4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2BE9E1C2" w:rsidR="001C4003" w:rsidRDefault="00634972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D07151">
            <w:rPr>
              <w:rStyle w:val="Rubrik1Char"/>
            </w:rPr>
            <w:t>Dagordning</w:t>
          </w:r>
          <w:r w:rsidR="0049182C">
            <w:rPr>
              <w:rStyle w:val="Rubrik1Char"/>
            </w:rPr>
            <w:t xml:space="preserve"> </w:t>
          </w:r>
          <w:r w:rsidR="00741CF4">
            <w:t>r</w:t>
          </w:r>
          <w:r w:rsidR="009F05CB">
            <w:t xml:space="preserve">egionalt </w:t>
          </w:r>
          <w:r w:rsidR="00384CF2">
            <w:t>primärvårdsråd</w:t>
          </w:r>
        </w:sdtContent>
      </w:sdt>
    </w:p>
    <w:bookmarkStart w:id="1" w:name="_Hlk187419151"/>
    <w:p w14:paraId="4E4C7565" w14:textId="6E03BB94" w:rsidR="00E20A20" w:rsidRDefault="00634972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202</w:t>
      </w:r>
      <w:r w:rsidR="009F322C">
        <w:t>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61E1E221" w:rsidR="007F0682" w:rsidRDefault="00634972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9F322C">
        <w:t>XXXX</w:t>
      </w:r>
    </w:p>
    <w:bookmarkStart w:id="2" w:name="_Hlk187905407"/>
    <w:p w14:paraId="50B529F7" w14:textId="5A9A7760" w:rsidR="001818D9" w:rsidRDefault="00634972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C678DD">
            <w:t>K</w:t>
          </w:r>
          <w:r w:rsidR="00D07151">
            <w:t>allade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4E97CB71" w14:textId="60CEFA7E" w:rsidR="009F05CB" w:rsidRPr="009F05CB" w:rsidRDefault="008A01C7" w:rsidP="009F05CB">
      <w:pPr>
        <w:pStyle w:val="Rubrik2-dagordningspunkt"/>
      </w:pPr>
      <w:r w:rsidRPr="008A01C7">
        <w:t xml:space="preserve">Information från </w:t>
      </w:r>
      <w:r w:rsidR="003C0793">
        <w:t>n</w:t>
      </w:r>
      <w:r w:rsidR="009F05CB">
        <w:t xml:space="preserve">ationellt </w:t>
      </w:r>
      <w:r w:rsidR="00384CF2">
        <w:t>primärvårdsråd</w:t>
      </w:r>
    </w:p>
    <w:p w14:paraId="1A007B8C" w14:textId="4B34F188" w:rsidR="009F05CB" w:rsidRPr="009F05CB" w:rsidRDefault="002264B6" w:rsidP="009F05CB">
      <w:pPr>
        <w:pStyle w:val="Rubrik2-dagordningspunkt"/>
      </w:pPr>
      <w:r>
        <w:t xml:space="preserve">Medskick </w:t>
      </w:r>
      <w:r w:rsidR="00384CF2">
        <w:t>från regionalt till nationellt primärvårdsråd</w:t>
      </w:r>
    </w:p>
    <w:p w14:paraId="040573A1" w14:textId="27C3338E" w:rsidR="009F05CB" w:rsidRPr="009F05CB" w:rsidRDefault="002264B6" w:rsidP="009F05CB">
      <w:pPr>
        <w:pStyle w:val="Rubrik2-dagordningspunkt"/>
      </w:pPr>
      <w:r w:rsidRPr="002264B6">
        <w:t>Erfarenhetsutbyte mellan regionerna</w:t>
      </w:r>
    </w:p>
    <w:p w14:paraId="54F707DF" w14:textId="2DC73F9E" w:rsidR="009F05CB" w:rsidRPr="009F05CB" w:rsidRDefault="002264B6" w:rsidP="009F05CB">
      <w:pPr>
        <w:pStyle w:val="Rubrik2-dagordningspunkt"/>
      </w:pPr>
      <w:r w:rsidRPr="002264B6">
        <w:t>Bevakning av</w:t>
      </w:r>
      <w:r w:rsidR="00433559">
        <w:t xml:space="preserve"> </w:t>
      </w:r>
      <w:r w:rsidR="009F05CB">
        <w:t>nationell högspecialiserad vård</w:t>
      </w:r>
    </w:p>
    <w:p w14:paraId="42BDB591" w14:textId="59C9165C" w:rsidR="009F05CB" w:rsidRPr="009F05CB" w:rsidRDefault="00DB6755" w:rsidP="009F05CB">
      <w:pPr>
        <w:pStyle w:val="Rubrik2-dagordningspunkt"/>
      </w:pPr>
      <w:r>
        <w:t>Aktuella samarbets</w:t>
      </w:r>
      <w:r w:rsidR="00F45B92">
        <w:t>projekt i</w:t>
      </w:r>
      <w:r>
        <w:t>nom Södra sjukvårdsregionen</w:t>
      </w:r>
      <w:r w:rsidR="002264B6" w:rsidRPr="002264B6">
        <w:t xml:space="preserve"> </w:t>
      </w:r>
      <w:r>
        <w:t>(</w:t>
      </w:r>
      <w:r w:rsidR="002264B6" w:rsidRPr="002264B6">
        <w:t>Samarbete för bättre vård</w:t>
      </w:r>
      <w:r>
        <w:t>)</w:t>
      </w:r>
    </w:p>
    <w:p w14:paraId="072AEC67" w14:textId="5D1BF4C9" w:rsidR="009F05CB" w:rsidRPr="009F05CB" w:rsidRDefault="009F05CB" w:rsidP="009F05CB">
      <w:pPr>
        <w:pStyle w:val="Rubrik2-dagordningspunkt"/>
      </w:pPr>
      <w:r>
        <w:t xml:space="preserve">Frågor att stämma av med chefsamråd eller </w:t>
      </w:r>
      <w:r w:rsidR="00CF48A5">
        <w:t xml:space="preserve">med </w:t>
      </w:r>
      <w:r>
        <w:t>linjechefer</w:t>
      </w:r>
    </w:p>
    <w:p w14:paraId="1ACC08A7" w14:textId="12C5D244" w:rsidR="009F05CB" w:rsidRPr="009F05CB" w:rsidRDefault="008A01C7" w:rsidP="009F05CB">
      <w:pPr>
        <w:pStyle w:val="Rubrik2-dagordning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9337A28-6B68-4C04-85FD-A54C5AE57F95}"/>
    <w:embedBold r:id="rId2" w:fontKey="{3F2E65B3-1343-4711-8AF4-8CF4F278916A}"/>
    <w:embedItalic r:id="rId3" w:fontKey="{5EFEC0E9-6B03-4FAA-8088-CB504BBAE35A}"/>
    <w:embedBoldItalic r:id="rId4" w:fontKey="{735ECE5C-F7B6-4789-8C75-3A7205BAA9BC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9A0702" w14:paraId="725FB360" w14:textId="77777777" w:rsidTr="00CF584A">
      <w:tc>
        <w:tcPr>
          <w:tcW w:w="3691" w:type="dxa"/>
        </w:tcPr>
        <w:p w14:paraId="3B570DEF" w14:textId="77777777" w:rsidR="009A0702" w:rsidRDefault="009A0702" w:rsidP="009A0702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5C71534C" wp14:editId="02957A55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5BE5FC5" w14:textId="77777777" w:rsidR="009A0702" w:rsidRPr="00AC504F" w:rsidRDefault="009A0702" w:rsidP="009A0702">
          <w:pPr>
            <w:pStyle w:val="Sidhuvud"/>
            <w:rPr>
              <w:szCs w:val="20"/>
            </w:rPr>
          </w:pPr>
        </w:p>
        <w:p w14:paraId="436CC928" w14:textId="77777777" w:rsidR="009A0702" w:rsidRPr="00CF293E" w:rsidRDefault="009A0702" w:rsidP="009A0702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3F6DCD09" w14:textId="77777777" w:rsidR="009A0702" w:rsidRDefault="009A0702" w:rsidP="009A0702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3C3BABF5" w:rsidR="00BA2878" w:rsidRDefault="00BA287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4D8735FC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6635B"/>
    <w:rsid w:val="00080070"/>
    <w:rsid w:val="000840E0"/>
    <w:rsid w:val="00092936"/>
    <w:rsid w:val="000A1B17"/>
    <w:rsid w:val="000A5E89"/>
    <w:rsid w:val="000B1882"/>
    <w:rsid w:val="000B545A"/>
    <w:rsid w:val="000B739B"/>
    <w:rsid w:val="000C6723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76A46"/>
    <w:rsid w:val="001818D9"/>
    <w:rsid w:val="00197053"/>
    <w:rsid w:val="001B019D"/>
    <w:rsid w:val="001B0B34"/>
    <w:rsid w:val="001B44CA"/>
    <w:rsid w:val="001B553F"/>
    <w:rsid w:val="001C3D14"/>
    <w:rsid w:val="001C4003"/>
    <w:rsid w:val="001D766A"/>
    <w:rsid w:val="001E0D16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605CB"/>
    <w:rsid w:val="00262C3B"/>
    <w:rsid w:val="0026527F"/>
    <w:rsid w:val="0027499F"/>
    <w:rsid w:val="00292FDE"/>
    <w:rsid w:val="00294E2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4CF2"/>
    <w:rsid w:val="00387CD7"/>
    <w:rsid w:val="0039455D"/>
    <w:rsid w:val="003B33C9"/>
    <w:rsid w:val="003C0793"/>
    <w:rsid w:val="003D6BF7"/>
    <w:rsid w:val="003F1383"/>
    <w:rsid w:val="00412B4C"/>
    <w:rsid w:val="00416996"/>
    <w:rsid w:val="004208E2"/>
    <w:rsid w:val="00423A0B"/>
    <w:rsid w:val="00426180"/>
    <w:rsid w:val="00430469"/>
    <w:rsid w:val="00433559"/>
    <w:rsid w:val="00446927"/>
    <w:rsid w:val="00446F4B"/>
    <w:rsid w:val="00452F3A"/>
    <w:rsid w:val="00456FBE"/>
    <w:rsid w:val="004747DB"/>
    <w:rsid w:val="004772B5"/>
    <w:rsid w:val="00477A81"/>
    <w:rsid w:val="00483EE5"/>
    <w:rsid w:val="0049182C"/>
    <w:rsid w:val="004B6D25"/>
    <w:rsid w:val="004D3093"/>
    <w:rsid w:val="004D5055"/>
    <w:rsid w:val="004D5868"/>
    <w:rsid w:val="004D7C5E"/>
    <w:rsid w:val="004E2D07"/>
    <w:rsid w:val="004E4042"/>
    <w:rsid w:val="004E5A33"/>
    <w:rsid w:val="004E634A"/>
    <w:rsid w:val="0050036B"/>
    <w:rsid w:val="005204CE"/>
    <w:rsid w:val="00531DA3"/>
    <w:rsid w:val="00541FA4"/>
    <w:rsid w:val="00544306"/>
    <w:rsid w:val="0055118A"/>
    <w:rsid w:val="00563537"/>
    <w:rsid w:val="00582721"/>
    <w:rsid w:val="00592C49"/>
    <w:rsid w:val="00596A28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06A74"/>
    <w:rsid w:val="006103BB"/>
    <w:rsid w:val="006118A9"/>
    <w:rsid w:val="00613514"/>
    <w:rsid w:val="00617B0E"/>
    <w:rsid w:val="00620955"/>
    <w:rsid w:val="00625DEB"/>
    <w:rsid w:val="006271F6"/>
    <w:rsid w:val="00634972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7BA"/>
    <w:rsid w:val="00685E62"/>
    <w:rsid w:val="00694BC2"/>
    <w:rsid w:val="006A76FD"/>
    <w:rsid w:val="006C2327"/>
    <w:rsid w:val="006C4DCC"/>
    <w:rsid w:val="006D1FC4"/>
    <w:rsid w:val="006D51BF"/>
    <w:rsid w:val="006E573C"/>
    <w:rsid w:val="006E5FE3"/>
    <w:rsid w:val="006F4490"/>
    <w:rsid w:val="00701BB9"/>
    <w:rsid w:val="00703924"/>
    <w:rsid w:val="007266BD"/>
    <w:rsid w:val="007333AA"/>
    <w:rsid w:val="00736C8C"/>
    <w:rsid w:val="00741CF4"/>
    <w:rsid w:val="00757AC7"/>
    <w:rsid w:val="00761911"/>
    <w:rsid w:val="00776D04"/>
    <w:rsid w:val="00776DB8"/>
    <w:rsid w:val="00777B14"/>
    <w:rsid w:val="007907E7"/>
    <w:rsid w:val="007A092E"/>
    <w:rsid w:val="007A3922"/>
    <w:rsid w:val="007A6C13"/>
    <w:rsid w:val="007C02A1"/>
    <w:rsid w:val="007C056B"/>
    <w:rsid w:val="007C1D66"/>
    <w:rsid w:val="007D19C8"/>
    <w:rsid w:val="007D3BFD"/>
    <w:rsid w:val="007D6ED1"/>
    <w:rsid w:val="007D77D9"/>
    <w:rsid w:val="007E0F04"/>
    <w:rsid w:val="007E3572"/>
    <w:rsid w:val="007E72E4"/>
    <w:rsid w:val="007F0682"/>
    <w:rsid w:val="007F124D"/>
    <w:rsid w:val="00800308"/>
    <w:rsid w:val="00802D07"/>
    <w:rsid w:val="0080696C"/>
    <w:rsid w:val="00825DA2"/>
    <w:rsid w:val="00832298"/>
    <w:rsid w:val="00834AAB"/>
    <w:rsid w:val="00856D01"/>
    <w:rsid w:val="008618B5"/>
    <w:rsid w:val="00862F1C"/>
    <w:rsid w:val="008655C1"/>
    <w:rsid w:val="00875BFF"/>
    <w:rsid w:val="00876ABE"/>
    <w:rsid w:val="00877B12"/>
    <w:rsid w:val="00885E78"/>
    <w:rsid w:val="00887913"/>
    <w:rsid w:val="008972BC"/>
    <w:rsid w:val="008A01C7"/>
    <w:rsid w:val="008A0201"/>
    <w:rsid w:val="008A600D"/>
    <w:rsid w:val="008B1328"/>
    <w:rsid w:val="008C3CEB"/>
    <w:rsid w:val="008C5BFF"/>
    <w:rsid w:val="008D4CD9"/>
    <w:rsid w:val="008E3A01"/>
    <w:rsid w:val="008F4112"/>
    <w:rsid w:val="0090708F"/>
    <w:rsid w:val="0091753E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0702"/>
    <w:rsid w:val="009A260A"/>
    <w:rsid w:val="009A46E1"/>
    <w:rsid w:val="009B7775"/>
    <w:rsid w:val="009C0928"/>
    <w:rsid w:val="009D4CE4"/>
    <w:rsid w:val="009F05CB"/>
    <w:rsid w:val="009F322C"/>
    <w:rsid w:val="00A166C7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F180D"/>
    <w:rsid w:val="00AF67CC"/>
    <w:rsid w:val="00B10F01"/>
    <w:rsid w:val="00B14069"/>
    <w:rsid w:val="00B21369"/>
    <w:rsid w:val="00B33ADE"/>
    <w:rsid w:val="00B506C3"/>
    <w:rsid w:val="00B50C3E"/>
    <w:rsid w:val="00B56141"/>
    <w:rsid w:val="00B60965"/>
    <w:rsid w:val="00B67F2F"/>
    <w:rsid w:val="00BA1421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4F9"/>
    <w:rsid w:val="00C20E4B"/>
    <w:rsid w:val="00C22395"/>
    <w:rsid w:val="00C248E6"/>
    <w:rsid w:val="00C34B44"/>
    <w:rsid w:val="00C4033C"/>
    <w:rsid w:val="00C4390D"/>
    <w:rsid w:val="00C53FDD"/>
    <w:rsid w:val="00C60546"/>
    <w:rsid w:val="00C678DD"/>
    <w:rsid w:val="00C909C3"/>
    <w:rsid w:val="00CA198C"/>
    <w:rsid w:val="00CA2D55"/>
    <w:rsid w:val="00CA4D32"/>
    <w:rsid w:val="00CB3621"/>
    <w:rsid w:val="00CD1854"/>
    <w:rsid w:val="00CE2FDA"/>
    <w:rsid w:val="00CE72CE"/>
    <w:rsid w:val="00CF2B15"/>
    <w:rsid w:val="00CF2FDB"/>
    <w:rsid w:val="00CF48A5"/>
    <w:rsid w:val="00D00EDD"/>
    <w:rsid w:val="00D07151"/>
    <w:rsid w:val="00D10938"/>
    <w:rsid w:val="00D16FA1"/>
    <w:rsid w:val="00D26B46"/>
    <w:rsid w:val="00D26BCA"/>
    <w:rsid w:val="00D53267"/>
    <w:rsid w:val="00D5329C"/>
    <w:rsid w:val="00D82427"/>
    <w:rsid w:val="00D83AC5"/>
    <w:rsid w:val="00D854D2"/>
    <w:rsid w:val="00D900F5"/>
    <w:rsid w:val="00D90CEF"/>
    <w:rsid w:val="00D9104C"/>
    <w:rsid w:val="00D929DA"/>
    <w:rsid w:val="00D953C5"/>
    <w:rsid w:val="00DB6755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42E94"/>
    <w:rsid w:val="00E43B7E"/>
    <w:rsid w:val="00E44069"/>
    <w:rsid w:val="00E50024"/>
    <w:rsid w:val="00E53293"/>
    <w:rsid w:val="00E54045"/>
    <w:rsid w:val="00E73CAF"/>
    <w:rsid w:val="00E862B2"/>
    <w:rsid w:val="00E878A2"/>
    <w:rsid w:val="00E94067"/>
    <w:rsid w:val="00EA5AAB"/>
    <w:rsid w:val="00EB11A3"/>
    <w:rsid w:val="00EB18FA"/>
    <w:rsid w:val="00EB28C6"/>
    <w:rsid w:val="00EB66F2"/>
    <w:rsid w:val="00ED2B46"/>
    <w:rsid w:val="00ED5C15"/>
    <w:rsid w:val="00EE0010"/>
    <w:rsid w:val="00EE0257"/>
    <w:rsid w:val="00EE7A99"/>
    <w:rsid w:val="00F02024"/>
    <w:rsid w:val="00F04825"/>
    <w:rsid w:val="00F06857"/>
    <w:rsid w:val="00F22FB4"/>
    <w:rsid w:val="00F329AF"/>
    <w:rsid w:val="00F3547B"/>
    <w:rsid w:val="00F37793"/>
    <w:rsid w:val="00F45B92"/>
    <w:rsid w:val="00F7647A"/>
    <w:rsid w:val="00F9075C"/>
    <w:rsid w:val="00F93B7F"/>
    <w:rsid w:val="00F93FFD"/>
    <w:rsid w:val="00F96B91"/>
    <w:rsid w:val="00FA06BB"/>
    <w:rsid w:val="00FA2A9F"/>
    <w:rsid w:val="00FB1367"/>
    <w:rsid w:val="00FB2B09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paragraph" w:styleId="Revision">
    <w:name w:val="Revision"/>
    <w:hidden/>
    <w:uiPriority w:val="99"/>
    <w:semiHidden/>
    <w:rsid w:val="00DB6755"/>
    <w:pPr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F94452" w:rsidP="00F94452">
          <w:pPr>
            <w:pStyle w:val="84C3AA448963467FAB7E78C59BD18AD01"/>
          </w:pPr>
          <w:r>
            <w:rPr>
              <w:rStyle w:val="Rubrik1Char"/>
            </w:rPr>
            <w:t xml:space="preserve">Dagordning </w:t>
          </w:r>
          <w:r>
            <w:t>regionalt primärvårdsråd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F94452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F94452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1A2D92"/>
    <w:rsid w:val="00212FA4"/>
    <w:rsid w:val="00257046"/>
    <w:rsid w:val="002605CB"/>
    <w:rsid w:val="00291F20"/>
    <w:rsid w:val="002F043C"/>
    <w:rsid w:val="002F2C6B"/>
    <w:rsid w:val="00331263"/>
    <w:rsid w:val="00440854"/>
    <w:rsid w:val="004B6D25"/>
    <w:rsid w:val="004D1D20"/>
    <w:rsid w:val="004E2D07"/>
    <w:rsid w:val="004E4C41"/>
    <w:rsid w:val="00534F43"/>
    <w:rsid w:val="00541FA4"/>
    <w:rsid w:val="0055004C"/>
    <w:rsid w:val="005D4B6D"/>
    <w:rsid w:val="006D4C5F"/>
    <w:rsid w:val="0076772F"/>
    <w:rsid w:val="00803CD0"/>
    <w:rsid w:val="008572AB"/>
    <w:rsid w:val="008B4683"/>
    <w:rsid w:val="0091753E"/>
    <w:rsid w:val="00917919"/>
    <w:rsid w:val="009960F1"/>
    <w:rsid w:val="009C3C9F"/>
    <w:rsid w:val="00A53C88"/>
    <w:rsid w:val="00A65B3C"/>
    <w:rsid w:val="00AA3BC7"/>
    <w:rsid w:val="00AC3325"/>
    <w:rsid w:val="00AE174E"/>
    <w:rsid w:val="00C204F9"/>
    <w:rsid w:val="00C248E6"/>
    <w:rsid w:val="00C256D4"/>
    <w:rsid w:val="00C34B44"/>
    <w:rsid w:val="00CA2D55"/>
    <w:rsid w:val="00CE72CE"/>
    <w:rsid w:val="00D10938"/>
    <w:rsid w:val="00D151EB"/>
    <w:rsid w:val="00D35D34"/>
    <w:rsid w:val="00D54551"/>
    <w:rsid w:val="00D92FE2"/>
    <w:rsid w:val="00E54045"/>
    <w:rsid w:val="00E64ECD"/>
    <w:rsid w:val="00E94067"/>
    <w:rsid w:val="00EC2AF6"/>
    <w:rsid w:val="00ED2B46"/>
    <w:rsid w:val="00F37E1F"/>
    <w:rsid w:val="00F94452"/>
    <w:rsid w:val="00FB525F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F94452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F94452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1">
    <w:name w:val="84C3AA448963467FAB7E78C59BD18AD01"/>
    <w:rsid w:val="00F94452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F94452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regionalt primärvårdsråd 2026-01-26</Template>
  <TotalTime>0</TotalTime>
  <Pages>1</Pages>
  <Words>78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5</cp:revision>
  <cp:lastPrinted>2025-03-17T07:23:00Z</cp:lastPrinted>
  <dcterms:created xsi:type="dcterms:W3CDTF">2026-01-26T10:47:00Z</dcterms:created>
  <dcterms:modified xsi:type="dcterms:W3CDTF">2026-01-26T11:25:00Z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