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44983F98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80696C">
            <w:rPr>
              <w:rFonts w:asciiTheme="minorHAnsi" w:hAnsiTheme="minorHAnsi"/>
              <w:sz w:val="22"/>
            </w:rPr>
            <w:t>MÖTESANTECKNING</w:t>
          </w:r>
        </w:sdtContent>
      </w:sdt>
    </w:p>
    <w:p w14:paraId="643A2168" w14:textId="5DBFCCA0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900F29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576A5A67" w:rsidR="001C4003" w:rsidRDefault="008F53FF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80696C">
            <w:rPr>
              <w:rStyle w:val="Rubrik1Char"/>
            </w:rPr>
            <w:t>Mötesanteckning</w:t>
          </w:r>
          <w:r w:rsidR="0049182C">
            <w:rPr>
              <w:rStyle w:val="Rubrik1Char"/>
            </w:rPr>
            <w:t xml:space="preserve"> </w:t>
          </w:r>
          <w:r w:rsidR="00E679BA">
            <w:t>r</w:t>
          </w:r>
          <w:r w:rsidR="009F05CB">
            <w:t>egional</w:t>
          </w:r>
          <w:r w:rsidR="009718FB">
            <w:t xml:space="preserve"> </w:t>
          </w:r>
          <w:r w:rsidR="000F7254">
            <w:t>arbet</w:t>
          </w:r>
          <w:r w:rsidR="009718FB">
            <w:t>sgrupp R</w:t>
          </w:r>
          <w:r w:rsidR="000F7254">
            <w:t>A</w:t>
          </w:r>
          <w:r w:rsidR="009718FB">
            <w:t>G</w:t>
          </w:r>
        </w:sdtContent>
      </w:sdt>
      <w:r w:rsidR="00ED13B5">
        <w:t xml:space="preserve"> XXXX</w:t>
      </w:r>
    </w:p>
    <w:bookmarkStart w:id="1" w:name="_Hlk187419151"/>
    <w:p w14:paraId="4E4C7565" w14:textId="62E1E9C7" w:rsidR="00E20A20" w:rsidRDefault="008F53FF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ED13B5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5AFD5292" w:rsidR="007F0682" w:rsidRDefault="008F53FF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ED13B5">
        <w:t>XXXX</w:t>
      </w:r>
    </w:p>
    <w:bookmarkStart w:id="2" w:name="_Hlk187905407"/>
    <w:p w14:paraId="50B529F7" w14:textId="734915D5" w:rsidR="001818D9" w:rsidRDefault="008F53FF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80696C" w:rsidRPr="007907E7">
            <w:t>Närvarande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68F1877C" w14:textId="7C0DE44F" w:rsidR="009F05CB" w:rsidRDefault="000F7254" w:rsidP="009F05CB">
      <w:pPr>
        <w:pStyle w:val="Rubrik2-dagordningspunkt"/>
      </w:pPr>
      <w:r>
        <w:t>XXXX</w:t>
      </w:r>
    </w:p>
    <w:p w14:paraId="4E97CB71" w14:textId="77777777" w:rsidR="009F05CB" w:rsidRPr="009F05CB" w:rsidRDefault="009F05CB" w:rsidP="009F05CB"/>
    <w:p w14:paraId="6511FB92" w14:textId="48DE7CF0" w:rsidR="002264B6" w:rsidRDefault="000F7254" w:rsidP="002264B6">
      <w:pPr>
        <w:pStyle w:val="Rubrik2-dagordningspunkt"/>
      </w:pPr>
      <w:r>
        <w:t>XXXX</w:t>
      </w:r>
    </w:p>
    <w:p w14:paraId="072AEC67" w14:textId="77777777" w:rsidR="009F05CB" w:rsidRPr="009F05CB" w:rsidRDefault="009F05CB" w:rsidP="009F05CB"/>
    <w:p w14:paraId="6B7ED97B" w14:textId="3059D61A" w:rsidR="008A01C7" w:rsidRDefault="008A01C7" w:rsidP="002264B6">
      <w:pPr>
        <w:pStyle w:val="Rubrik2-dagordningspunkt"/>
      </w:pPr>
      <w:r w:rsidRPr="002264B6">
        <w:t>Övrigt</w:t>
      </w:r>
    </w:p>
    <w:p w14:paraId="1ACC08A7" w14:textId="77777777" w:rsidR="009F05CB" w:rsidRPr="009F05CB" w:rsidRDefault="009F05CB" w:rsidP="009F05CB"/>
    <w:p w14:paraId="366EA7B2" w14:textId="265EDFDD" w:rsidR="002264B6" w:rsidRPr="002264B6" w:rsidRDefault="002264B6" w:rsidP="002264B6">
      <w:pPr>
        <w:pStyle w:val="Rubrik2-dagordningspunkt"/>
      </w:pPr>
      <w:r>
        <w:t>Nästa möte</w:t>
      </w:r>
    </w:p>
    <w:p w14:paraId="685945D3" w14:textId="77777777" w:rsidR="00694BC2" w:rsidRDefault="00694BC2" w:rsidP="00694BC2"/>
    <w:p w14:paraId="6BA70242" w14:textId="77777777" w:rsidR="00F45B92" w:rsidRDefault="00F45B92" w:rsidP="00757AC7"/>
    <w:p w14:paraId="20749B60" w14:textId="48DD44D9" w:rsidR="00C4033C" w:rsidRDefault="00C4033C" w:rsidP="00757AC7">
      <w:r>
        <w:t>Vid anteckningarna</w:t>
      </w:r>
    </w:p>
    <w:p w14:paraId="02CFD51C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7FA84327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5748F658" w14:textId="5730DD4E" w:rsidR="00C4033C" w:rsidRDefault="008A01C7" w:rsidP="00757AC7">
      <w:bookmarkStart w:id="3" w:name="_Hlk189578462"/>
      <w:r>
        <w:t xml:space="preserve">XXXX </w:t>
      </w:r>
      <w:proofErr w:type="spellStart"/>
      <w:r>
        <w:t>XXXX</w:t>
      </w:r>
      <w:bookmarkEnd w:id="3"/>
      <w:proofErr w:type="spellEnd"/>
    </w:p>
    <w:p w14:paraId="61261285" w14:textId="77777777" w:rsidR="007118E5" w:rsidRDefault="007118E5" w:rsidP="00757AC7"/>
    <w:p w14:paraId="2546B53F" w14:textId="77777777" w:rsidR="007118E5" w:rsidRDefault="007118E5" w:rsidP="00757AC7"/>
    <w:p w14:paraId="3F6C2968" w14:textId="77777777" w:rsidR="007118E5" w:rsidRDefault="007118E5" w:rsidP="00757AC7"/>
    <w:p w14:paraId="4DDA45A2" w14:textId="2BB80798" w:rsidR="007118E5" w:rsidRPr="00F04DE5" w:rsidRDefault="008F53FF" w:rsidP="007118E5">
      <w:pPr>
        <w:rPr>
          <w:b/>
        </w:rPr>
      </w:pPr>
      <w:sdt>
        <w:sdtPr>
          <w:id w:val="2085183514"/>
          <w:placeholder>
            <w:docPart w:val="1129027D2DA142269162D7039D71E939"/>
          </w:placeholder>
          <w15:appearance w15:val="hidden"/>
        </w:sdtPr>
        <w:sdtEndPr/>
        <w:sdtContent>
          <w:r w:rsidR="007118E5" w:rsidRPr="00F04DE5">
            <w:t xml:space="preserve">Mötesanteckningar </w:t>
          </w:r>
          <w:r w:rsidR="007118E5">
            <w:t>e-postas</w:t>
          </w:r>
          <w:r w:rsidR="007118E5" w:rsidRPr="00F04DE5">
            <w:t xml:space="preserve"> till </w:t>
          </w:r>
          <w:hyperlink r:id="rId13" w:history="1">
            <w:r w:rsidR="007118E5" w:rsidRPr="00F04DE5">
              <w:rPr>
                <w:rStyle w:val="Hyperlnk"/>
                <w:rFonts w:ascii="Calibri" w:hAnsi="Calibri"/>
                <w:bCs/>
              </w:rPr>
              <w:t>sodrasjukvardsregionen@skane.se</w:t>
            </w:r>
          </w:hyperlink>
        </w:sdtContent>
      </w:sdt>
      <w:r>
        <w:t>.</w:t>
      </w:r>
    </w:p>
    <w:sectPr w:rsidR="007118E5" w:rsidRPr="00F04DE5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945ACFB-A9DE-40A4-A8EC-5ACD9B478C0F}"/>
    <w:embedBold r:id="rId2" w:fontKey="{18510CB8-CBA1-4F68-92E9-CCD73D1EF232}"/>
    <w:embedItalic r:id="rId3" w:fontKey="{02738893-97CA-4529-8C62-33564EE61F89}"/>
    <w:embedBoldItalic r:id="rId4" w:fontKey="{2E797EF5-10AD-4E72-B685-9597585D8A18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6CF3" w14:textId="5B8D42FC" w:rsidR="00295E35" w:rsidRDefault="00295E3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DB2FB0" w14:paraId="7B4DAF18" w14:textId="77777777" w:rsidTr="00CF584A">
      <w:tc>
        <w:tcPr>
          <w:tcW w:w="3691" w:type="dxa"/>
        </w:tcPr>
        <w:p w14:paraId="735AA8E1" w14:textId="794A4F00" w:rsidR="00DB2FB0" w:rsidRDefault="00DB2FB0" w:rsidP="00DB2FB0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32C5BB98" wp14:editId="66BA9527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780DC0B0" w14:textId="77777777" w:rsidR="00DB2FB0" w:rsidRPr="00AC504F" w:rsidRDefault="00DB2FB0" w:rsidP="00DB2FB0">
          <w:pPr>
            <w:pStyle w:val="Sidhuvud"/>
            <w:rPr>
              <w:szCs w:val="20"/>
            </w:rPr>
          </w:pPr>
        </w:p>
        <w:p w14:paraId="42A61101" w14:textId="77777777" w:rsidR="00DB2FB0" w:rsidRPr="00CF293E" w:rsidRDefault="00DB2FB0" w:rsidP="00DB2FB0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77E730F2" w14:textId="77777777" w:rsidR="00DB2FB0" w:rsidRDefault="00DB2FB0" w:rsidP="00DB2FB0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0CE25921" w14:textId="554FB090" w:rsidR="00BA2878" w:rsidRPr="00BA2878" w:rsidRDefault="00BA2878" w:rsidP="00BA2878">
    <w:pPr>
      <w:pStyle w:val="Sidhuvud"/>
      <w:ind w:right="-853"/>
      <w:jc w:val="right"/>
      <w:rPr>
        <w:rStyle w:val="Sidnummer"/>
      </w:rPr>
    </w:pPr>
  </w:p>
  <w:p w14:paraId="6AA1F4C2" w14:textId="77777777" w:rsidR="00BA2878" w:rsidRDefault="00BA2878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1E1660D3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23BC3"/>
    <w:rsid w:val="000317E7"/>
    <w:rsid w:val="0003265D"/>
    <w:rsid w:val="00034CEC"/>
    <w:rsid w:val="00035673"/>
    <w:rsid w:val="00036FA9"/>
    <w:rsid w:val="000403BD"/>
    <w:rsid w:val="000408BD"/>
    <w:rsid w:val="00065D90"/>
    <w:rsid w:val="0006635B"/>
    <w:rsid w:val="00080070"/>
    <w:rsid w:val="00092936"/>
    <w:rsid w:val="000A5E89"/>
    <w:rsid w:val="000B1882"/>
    <w:rsid w:val="000B545A"/>
    <w:rsid w:val="000B739B"/>
    <w:rsid w:val="000C6723"/>
    <w:rsid w:val="000D6ACC"/>
    <w:rsid w:val="000E3A33"/>
    <w:rsid w:val="000F158D"/>
    <w:rsid w:val="000F7254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818D9"/>
    <w:rsid w:val="001837E8"/>
    <w:rsid w:val="00194B90"/>
    <w:rsid w:val="00197053"/>
    <w:rsid w:val="001B019D"/>
    <w:rsid w:val="001B0B34"/>
    <w:rsid w:val="001B44CA"/>
    <w:rsid w:val="001B553F"/>
    <w:rsid w:val="001C3D14"/>
    <w:rsid w:val="001C4003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34613"/>
    <w:rsid w:val="002524DA"/>
    <w:rsid w:val="00262C3B"/>
    <w:rsid w:val="0027499F"/>
    <w:rsid w:val="002906F3"/>
    <w:rsid w:val="00292FDE"/>
    <w:rsid w:val="00294E25"/>
    <w:rsid w:val="00295E35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7CD7"/>
    <w:rsid w:val="00391760"/>
    <w:rsid w:val="0039455D"/>
    <w:rsid w:val="003B33C9"/>
    <w:rsid w:val="003D6BF7"/>
    <w:rsid w:val="003F1383"/>
    <w:rsid w:val="00412B4C"/>
    <w:rsid w:val="00423A0B"/>
    <w:rsid w:val="00426180"/>
    <w:rsid w:val="00430469"/>
    <w:rsid w:val="004333A4"/>
    <w:rsid w:val="00446F4B"/>
    <w:rsid w:val="00452F3A"/>
    <w:rsid w:val="00456FBE"/>
    <w:rsid w:val="004747DB"/>
    <w:rsid w:val="004772B5"/>
    <w:rsid w:val="00477A81"/>
    <w:rsid w:val="00483EE5"/>
    <w:rsid w:val="0049182C"/>
    <w:rsid w:val="004924F4"/>
    <w:rsid w:val="004C0647"/>
    <w:rsid w:val="004C35EC"/>
    <w:rsid w:val="004D3093"/>
    <w:rsid w:val="004D5055"/>
    <w:rsid w:val="004D5868"/>
    <w:rsid w:val="004D7C5E"/>
    <w:rsid w:val="004E5A33"/>
    <w:rsid w:val="004E634A"/>
    <w:rsid w:val="0050036B"/>
    <w:rsid w:val="005204CE"/>
    <w:rsid w:val="00531DA3"/>
    <w:rsid w:val="00544306"/>
    <w:rsid w:val="0055118A"/>
    <w:rsid w:val="00563537"/>
    <w:rsid w:val="00564F26"/>
    <w:rsid w:val="00582721"/>
    <w:rsid w:val="00592C49"/>
    <w:rsid w:val="005A5EC0"/>
    <w:rsid w:val="005D074B"/>
    <w:rsid w:val="005E43BA"/>
    <w:rsid w:val="005E6E6E"/>
    <w:rsid w:val="005F1FDF"/>
    <w:rsid w:val="005F6390"/>
    <w:rsid w:val="005F6A79"/>
    <w:rsid w:val="006008A7"/>
    <w:rsid w:val="00601AD0"/>
    <w:rsid w:val="00603F4C"/>
    <w:rsid w:val="00606776"/>
    <w:rsid w:val="006103BB"/>
    <w:rsid w:val="006118A9"/>
    <w:rsid w:val="00613514"/>
    <w:rsid w:val="00617B0E"/>
    <w:rsid w:val="00620955"/>
    <w:rsid w:val="00625DEB"/>
    <w:rsid w:val="00634FC3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084F"/>
    <w:rsid w:val="006A76FD"/>
    <w:rsid w:val="006C2327"/>
    <w:rsid w:val="006C4DCC"/>
    <w:rsid w:val="006D1FC4"/>
    <w:rsid w:val="006D51BF"/>
    <w:rsid w:val="006E573C"/>
    <w:rsid w:val="006E5FE3"/>
    <w:rsid w:val="00701BB9"/>
    <w:rsid w:val="00703924"/>
    <w:rsid w:val="007118E5"/>
    <w:rsid w:val="007266BD"/>
    <w:rsid w:val="007305A5"/>
    <w:rsid w:val="007333AA"/>
    <w:rsid w:val="00736C8C"/>
    <w:rsid w:val="00757AC7"/>
    <w:rsid w:val="00761911"/>
    <w:rsid w:val="00776DB8"/>
    <w:rsid w:val="00777B14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F0682"/>
    <w:rsid w:val="00800308"/>
    <w:rsid w:val="00802D07"/>
    <w:rsid w:val="0080696C"/>
    <w:rsid w:val="00820EB8"/>
    <w:rsid w:val="00825DA2"/>
    <w:rsid w:val="00832298"/>
    <w:rsid w:val="00856D01"/>
    <w:rsid w:val="00862F1C"/>
    <w:rsid w:val="008655C1"/>
    <w:rsid w:val="00875BFF"/>
    <w:rsid w:val="00876ABE"/>
    <w:rsid w:val="00877B12"/>
    <w:rsid w:val="00885E78"/>
    <w:rsid w:val="00887913"/>
    <w:rsid w:val="008A01C7"/>
    <w:rsid w:val="008A0201"/>
    <w:rsid w:val="008A582A"/>
    <w:rsid w:val="008A600D"/>
    <w:rsid w:val="008B1328"/>
    <w:rsid w:val="008C3CEB"/>
    <w:rsid w:val="008C5BFF"/>
    <w:rsid w:val="008D4CD9"/>
    <w:rsid w:val="008F53FF"/>
    <w:rsid w:val="00900F29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8FB"/>
    <w:rsid w:val="00971C1C"/>
    <w:rsid w:val="00974F7A"/>
    <w:rsid w:val="00987683"/>
    <w:rsid w:val="009A260A"/>
    <w:rsid w:val="009A46E1"/>
    <w:rsid w:val="009A7271"/>
    <w:rsid w:val="009B7775"/>
    <w:rsid w:val="009C0928"/>
    <w:rsid w:val="009D4CE4"/>
    <w:rsid w:val="009F05CB"/>
    <w:rsid w:val="00A029D0"/>
    <w:rsid w:val="00A03E34"/>
    <w:rsid w:val="00A209F6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5B3C"/>
    <w:rsid w:val="00A66596"/>
    <w:rsid w:val="00A83FD2"/>
    <w:rsid w:val="00A97816"/>
    <w:rsid w:val="00AA4912"/>
    <w:rsid w:val="00AA5FEB"/>
    <w:rsid w:val="00AB683E"/>
    <w:rsid w:val="00AC2381"/>
    <w:rsid w:val="00AE71FA"/>
    <w:rsid w:val="00AF180D"/>
    <w:rsid w:val="00AF67CC"/>
    <w:rsid w:val="00B10F01"/>
    <w:rsid w:val="00B14069"/>
    <w:rsid w:val="00B21369"/>
    <w:rsid w:val="00B33ADE"/>
    <w:rsid w:val="00B42C64"/>
    <w:rsid w:val="00B506C3"/>
    <w:rsid w:val="00B50C3E"/>
    <w:rsid w:val="00B56141"/>
    <w:rsid w:val="00B60965"/>
    <w:rsid w:val="00B633A3"/>
    <w:rsid w:val="00B67F2F"/>
    <w:rsid w:val="00B953A3"/>
    <w:rsid w:val="00BA2878"/>
    <w:rsid w:val="00BA3D12"/>
    <w:rsid w:val="00BA4B55"/>
    <w:rsid w:val="00BA583C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909C3"/>
    <w:rsid w:val="00CA198C"/>
    <w:rsid w:val="00CA4D32"/>
    <w:rsid w:val="00CB1E06"/>
    <w:rsid w:val="00CB3621"/>
    <w:rsid w:val="00CD1854"/>
    <w:rsid w:val="00CE2FDA"/>
    <w:rsid w:val="00CE72CE"/>
    <w:rsid w:val="00CF217D"/>
    <w:rsid w:val="00CF2B15"/>
    <w:rsid w:val="00CF2FDB"/>
    <w:rsid w:val="00CF48A5"/>
    <w:rsid w:val="00D00EDD"/>
    <w:rsid w:val="00D10938"/>
    <w:rsid w:val="00D16FA1"/>
    <w:rsid w:val="00D26B46"/>
    <w:rsid w:val="00D26BCA"/>
    <w:rsid w:val="00D53267"/>
    <w:rsid w:val="00D5329C"/>
    <w:rsid w:val="00D607B7"/>
    <w:rsid w:val="00D82427"/>
    <w:rsid w:val="00D83AC5"/>
    <w:rsid w:val="00D900F5"/>
    <w:rsid w:val="00D90CEF"/>
    <w:rsid w:val="00D9104C"/>
    <w:rsid w:val="00D929DA"/>
    <w:rsid w:val="00D953C5"/>
    <w:rsid w:val="00D95972"/>
    <w:rsid w:val="00DB2FB0"/>
    <w:rsid w:val="00DC28C2"/>
    <w:rsid w:val="00DD034F"/>
    <w:rsid w:val="00DD363A"/>
    <w:rsid w:val="00DE01EA"/>
    <w:rsid w:val="00DE5724"/>
    <w:rsid w:val="00DE6FD6"/>
    <w:rsid w:val="00DF3DF3"/>
    <w:rsid w:val="00E03B64"/>
    <w:rsid w:val="00E07EE3"/>
    <w:rsid w:val="00E12A17"/>
    <w:rsid w:val="00E14B24"/>
    <w:rsid w:val="00E20A20"/>
    <w:rsid w:val="00E25DD4"/>
    <w:rsid w:val="00E30DC4"/>
    <w:rsid w:val="00E42E94"/>
    <w:rsid w:val="00E43B7E"/>
    <w:rsid w:val="00E44069"/>
    <w:rsid w:val="00E50024"/>
    <w:rsid w:val="00E53293"/>
    <w:rsid w:val="00E54045"/>
    <w:rsid w:val="00E679BA"/>
    <w:rsid w:val="00E73CAF"/>
    <w:rsid w:val="00E862B2"/>
    <w:rsid w:val="00E878A2"/>
    <w:rsid w:val="00E91BFC"/>
    <w:rsid w:val="00EB11A3"/>
    <w:rsid w:val="00EB18FA"/>
    <w:rsid w:val="00EB28C6"/>
    <w:rsid w:val="00EB66F2"/>
    <w:rsid w:val="00ED0853"/>
    <w:rsid w:val="00ED13B5"/>
    <w:rsid w:val="00ED2B46"/>
    <w:rsid w:val="00ED5C15"/>
    <w:rsid w:val="00EE0010"/>
    <w:rsid w:val="00EE0257"/>
    <w:rsid w:val="00EE7A99"/>
    <w:rsid w:val="00F02024"/>
    <w:rsid w:val="00F04825"/>
    <w:rsid w:val="00F06857"/>
    <w:rsid w:val="00F22FB4"/>
    <w:rsid w:val="00F329AF"/>
    <w:rsid w:val="00F3547B"/>
    <w:rsid w:val="00F37793"/>
    <w:rsid w:val="00F45B92"/>
    <w:rsid w:val="00F55A63"/>
    <w:rsid w:val="00F74BA8"/>
    <w:rsid w:val="00F74E2B"/>
    <w:rsid w:val="00F7647A"/>
    <w:rsid w:val="00F80E6C"/>
    <w:rsid w:val="00F9075C"/>
    <w:rsid w:val="00F93FFD"/>
    <w:rsid w:val="00F96B91"/>
    <w:rsid w:val="00FA06BB"/>
    <w:rsid w:val="00FA2A9F"/>
    <w:rsid w:val="00FB05C8"/>
    <w:rsid w:val="00FB1367"/>
    <w:rsid w:val="00FB2B09"/>
    <w:rsid w:val="00FB5EB3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file:///\\REG.SKANE.SE\RSGem\Koncernkontoret\S&#246;dra_Regionv&#229;rdsn&#228;mnden\Kommunikation%20och%20webb\Mallar%20S&#246;dra%20sjukv&#229;rdsregionen\M&#246;tesanteckningar,%20gruppspecifika%20mallar%20f&#246;r%20RPO,%20RSG%20etc\sodrasjukvardsregionen@skane.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66657C" w:rsidP="0066657C">
          <w:pPr>
            <w:pStyle w:val="84C3AA448963467FAB7E78C59BD18AD0"/>
          </w:pPr>
          <w:r>
            <w:rPr>
              <w:rStyle w:val="Rubrik1Char"/>
            </w:rPr>
            <w:t xml:space="preserve">Mötesanteckning </w:t>
          </w:r>
          <w:r>
            <w:t>regional arbetsgrupp RAG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66657C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66657C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129027D2DA142269162D7039D71E93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EB21B20-3217-4E6F-A3C2-ECE7254E7190}"/>
      </w:docPartPr>
      <w:docPartBody>
        <w:p w:rsidR="005065B0" w:rsidRDefault="005065B0" w:rsidP="005065B0">
          <w:pPr>
            <w:pStyle w:val="1129027D2DA142269162D7039D71E939"/>
          </w:pPr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E3A33"/>
    <w:rsid w:val="00105D8B"/>
    <w:rsid w:val="001733E6"/>
    <w:rsid w:val="00191A5B"/>
    <w:rsid w:val="0019501E"/>
    <w:rsid w:val="00212FA4"/>
    <w:rsid w:val="00257046"/>
    <w:rsid w:val="002F043C"/>
    <w:rsid w:val="002F2C6B"/>
    <w:rsid w:val="00331263"/>
    <w:rsid w:val="00391760"/>
    <w:rsid w:val="00440854"/>
    <w:rsid w:val="004C35EC"/>
    <w:rsid w:val="004D1D20"/>
    <w:rsid w:val="004E4C41"/>
    <w:rsid w:val="005065B0"/>
    <w:rsid w:val="00534F43"/>
    <w:rsid w:val="0055004C"/>
    <w:rsid w:val="00564F26"/>
    <w:rsid w:val="005D4B6D"/>
    <w:rsid w:val="0066657C"/>
    <w:rsid w:val="006C32B1"/>
    <w:rsid w:val="006D4C5F"/>
    <w:rsid w:val="0076772F"/>
    <w:rsid w:val="00803CD0"/>
    <w:rsid w:val="008572AB"/>
    <w:rsid w:val="008B4683"/>
    <w:rsid w:val="00917919"/>
    <w:rsid w:val="00942684"/>
    <w:rsid w:val="0099275A"/>
    <w:rsid w:val="009960F1"/>
    <w:rsid w:val="009C3C9F"/>
    <w:rsid w:val="00A53C88"/>
    <w:rsid w:val="00A65B3C"/>
    <w:rsid w:val="00AA3BC7"/>
    <w:rsid w:val="00AC3325"/>
    <w:rsid w:val="00AE174E"/>
    <w:rsid w:val="00BA583C"/>
    <w:rsid w:val="00C248E6"/>
    <w:rsid w:val="00C256D4"/>
    <w:rsid w:val="00C34B44"/>
    <w:rsid w:val="00CE72CE"/>
    <w:rsid w:val="00D10938"/>
    <w:rsid w:val="00D151EB"/>
    <w:rsid w:val="00D35D34"/>
    <w:rsid w:val="00D54551"/>
    <w:rsid w:val="00D95972"/>
    <w:rsid w:val="00E30DC4"/>
    <w:rsid w:val="00E54045"/>
    <w:rsid w:val="00E64ECD"/>
    <w:rsid w:val="00EC2AF6"/>
    <w:rsid w:val="00ED2B46"/>
    <w:rsid w:val="00F44994"/>
    <w:rsid w:val="00F80E6C"/>
    <w:rsid w:val="00FB525F"/>
    <w:rsid w:val="00FB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66657C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5065B0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66657C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1129027D2DA142269162D7039D71E939">
    <w:name w:val="1129027D2DA142269162D7039D71E939"/>
    <w:rsid w:val="005065B0"/>
    <w:pPr>
      <w:spacing w:line="278" w:lineRule="auto"/>
    </w:pPr>
    <w:rPr>
      <w:sz w:val="24"/>
      <w:szCs w:val="24"/>
    </w:rPr>
  </w:style>
  <w:style w:type="paragraph" w:customStyle="1" w:styleId="84C3AA448963467FAB7E78C59BD18AD0">
    <w:name w:val="84C3AA448963467FAB7E78C59BD18AD0"/>
    <w:rsid w:val="0066657C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mötesanteckning RAG 2026-03-03</Template>
  <TotalTime>0</TotalTime>
  <Pages>1</Pages>
  <Words>90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3</cp:revision>
  <cp:lastPrinted>2025-03-17T07:23:00Z</cp:lastPrinted>
  <dcterms:created xsi:type="dcterms:W3CDTF">2026-03-03T12:02:00Z</dcterms:created>
  <dcterms:modified xsi:type="dcterms:W3CDTF">2026-03-04T07:26:00Z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