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26BAF645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F814FD">
            <w:rPr>
              <w:rFonts w:asciiTheme="minorHAnsi" w:hAnsiTheme="minorHAnsi"/>
              <w:sz w:val="22"/>
            </w:rPr>
            <w:t>DAGORDNING</w:t>
          </w:r>
        </w:sdtContent>
      </w:sdt>
    </w:p>
    <w:p w14:paraId="643A2168" w14:textId="7B9B5C81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F814FD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189C10B4" w:rsidR="001C4003" w:rsidRDefault="00186CB4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F814FD">
            <w:rPr>
              <w:rStyle w:val="Rubrik1Char"/>
            </w:rPr>
            <w:t>Dagordning</w:t>
          </w:r>
        </w:sdtContent>
      </w:sdt>
      <w:r w:rsidR="001858AF">
        <w:t xml:space="preserve"> XX</w:t>
      </w:r>
      <w:r w:rsidR="00DA1630">
        <w:t>XX</w:t>
      </w:r>
    </w:p>
    <w:bookmarkStart w:id="1" w:name="_Hlk187419151"/>
    <w:p w14:paraId="4E4C7565" w14:textId="3CEA6C1F" w:rsidR="00E20A20" w:rsidRDefault="00186CB4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</w:t>
      </w:r>
      <w:r w:rsidR="001858AF">
        <w:t>XX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4D2E1037" w:rsidR="007F0682" w:rsidRDefault="00186CB4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DA1630">
        <w:t>XXXX</w:t>
      </w:r>
    </w:p>
    <w:bookmarkStart w:id="2" w:name="_Hlk187905407"/>
    <w:p w14:paraId="50B529F7" w14:textId="1B85A606" w:rsidR="001818D9" w:rsidRDefault="00186CB4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F814FD">
            <w:t>Kallade</w:t>
          </w:r>
        </w:sdtContent>
      </w:sdt>
    </w:p>
    <w:p w14:paraId="3A47027E" w14:textId="3DBC0371" w:rsidR="008A01C7" w:rsidRDefault="008A01C7" w:rsidP="008A01C7">
      <w:r w:rsidRPr="008A01C7">
        <w:t xml:space="preserve">XXXX </w:t>
      </w:r>
      <w:proofErr w:type="spellStart"/>
      <w:r w:rsidRPr="000C0635">
        <w:t>XXXX</w:t>
      </w:r>
      <w:proofErr w:type="spellEnd"/>
      <w:r w:rsidR="00EE7A99" w:rsidRPr="000C0635">
        <w:t>, titel, region</w:t>
      </w:r>
    </w:p>
    <w:bookmarkEnd w:id="2"/>
    <w:p w14:paraId="1A007B8C" w14:textId="7E44BECE" w:rsidR="009F05CB" w:rsidRPr="009F05CB" w:rsidRDefault="00186CB4" w:rsidP="003A78FB">
      <w:pPr>
        <w:pStyle w:val="Rubrik2-mtespunkt"/>
      </w:pPr>
      <w:r>
        <w:t>XXXX</w:t>
      </w:r>
    </w:p>
    <w:p w14:paraId="1ACC08A7" w14:textId="3893F73E" w:rsidR="009F05CB" w:rsidRPr="009F05CB" w:rsidRDefault="008A01C7" w:rsidP="009F05CB">
      <w:pPr>
        <w:pStyle w:val="Rubrik2-mtespunkt"/>
      </w:pPr>
      <w:r w:rsidRPr="002264B6">
        <w:t>Övrigt</w:t>
      </w:r>
    </w:p>
    <w:p w14:paraId="366EA7B2" w14:textId="265EDFDD" w:rsidR="002264B6" w:rsidRPr="002264B6" w:rsidRDefault="002264B6" w:rsidP="002264B6">
      <w:pPr>
        <w:pStyle w:val="Rubrik2-mtespunkt"/>
      </w:pPr>
      <w:r>
        <w:t>Nästa möte</w:t>
      </w:r>
    </w:p>
    <w:sectPr w:rsidR="002264B6" w:rsidRPr="002264B6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29545C8-7737-41AF-B7F3-C3276591B31B}"/>
    <w:embedBold r:id="rId2" w:fontKey="{3931DCE6-7DD0-4594-A645-2EA73CC511BE}"/>
    <w:embedItalic r:id="rId3" w:fontKey="{096E389B-689D-403E-B276-32D9A569823A}"/>
    <w:embedBoldItalic r:id="rId4" w:fontKey="{84BE11B3-7244-4592-BD22-B7D1C456E08C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119D6" w14:textId="77777777" w:rsidR="00075B71" w:rsidRDefault="00075B7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1C9DF" w14:textId="514D51ED" w:rsidR="00075B71" w:rsidRDefault="00075B7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C82F74" w14:paraId="6BF112F8" w14:textId="77777777" w:rsidTr="00CF584A">
      <w:tc>
        <w:tcPr>
          <w:tcW w:w="3691" w:type="dxa"/>
        </w:tcPr>
        <w:p w14:paraId="1A357F4C" w14:textId="77777777" w:rsidR="00C82F74" w:rsidRDefault="00C82F74" w:rsidP="00C82F74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1A719E1F" wp14:editId="13CBBFA4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11615390" w14:textId="77777777" w:rsidR="00C82F74" w:rsidRPr="00AC504F" w:rsidRDefault="00C82F74" w:rsidP="00C82F74">
          <w:pPr>
            <w:pStyle w:val="Sidhuvud"/>
            <w:rPr>
              <w:szCs w:val="20"/>
            </w:rPr>
          </w:pPr>
        </w:p>
        <w:p w14:paraId="5DCF83B1" w14:textId="77777777" w:rsidR="00C82F74" w:rsidRPr="00CF293E" w:rsidRDefault="00C82F74" w:rsidP="00C82F74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7CFC08F8" w14:textId="77777777" w:rsidR="00C82F74" w:rsidRDefault="00C82F74" w:rsidP="00C82F74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6AA1F4C2" w14:textId="1E4CBFED" w:rsidR="00BA2878" w:rsidRPr="00C82F74" w:rsidRDefault="00BA2878" w:rsidP="00C82F74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087A2796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mte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75B71"/>
    <w:rsid w:val="00075FA4"/>
    <w:rsid w:val="00080070"/>
    <w:rsid w:val="00092936"/>
    <w:rsid w:val="000A5E89"/>
    <w:rsid w:val="000B1882"/>
    <w:rsid w:val="000B545A"/>
    <w:rsid w:val="000B739B"/>
    <w:rsid w:val="000C0635"/>
    <w:rsid w:val="000C6723"/>
    <w:rsid w:val="000D6ACC"/>
    <w:rsid w:val="000E3A33"/>
    <w:rsid w:val="000F158D"/>
    <w:rsid w:val="00102CB2"/>
    <w:rsid w:val="00105CF6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818D9"/>
    <w:rsid w:val="001858AF"/>
    <w:rsid w:val="00186CB4"/>
    <w:rsid w:val="00197053"/>
    <w:rsid w:val="001B019D"/>
    <w:rsid w:val="001B0B34"/>
    <w:rsid w:val="001B44CA"/>
    <w:rsid w:val="001B553F"/>
    <w:rsid w:val="001C0C74"/>
    <w:rsid w:val="001C3D14"/>
    <w:rsid w:val="001C4003"/>
    <w:rsid w:val="001C487F"/>
    <w:rsid w:val="001D766A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52694"/>
    <w:rsid w:val="00262C3B"/>
    <w:rsid w:val="0027499F"/>
    <w:rsid w:val="00281488"/>
    <w:rsid w:val="00292FDE"/>
    <w:rsid w:val="00294E25"/>
    <w:rsid w:val="002A0FEB"/>
    <w:rsid w:val="002A3BAD"/>
    <w:rsid w:val="002A55FE"/>
    <w:rsid w:val="002B11E5"/>
    <w:rsid w:val="002B31E9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28D6"/>
    <w:rsid w:val="003241E6"/>
    <w:rsid w:val="003308B6"/>
    <w:rsid w:val="00337395"/>
    <w:rsid w:val="00345C8C"/>
    <w:rsid w:val="00350F52"/>
    <w:rsid w:val="003626AC"/>
    <w:rsid w:val="00364DDB"/>
    <w:rsid w:val="0036528A"/>
    <w:rsid w:val="00367137"/>
    <w:rsid w:val="00367D1C"/>
    <w:rsid w:val="0037147D"/>
    <w:rsid w:val="00373673"/>
    <w:rsid w:val="0037695A"/>
    <w:rsid w:val="00381A4C"/>
    <w:rsid w:val="003849BF"/>
    <w:rsid w:val="00387CD7"/>
    <w:rsid w:val="00393C68"/>
    <w:rsid w:val="0039455D"/>
    <w:rsid w:val="003A78FB"/>
    <w:rsid w:val="003B33C9"/>
    <w:rsid w:val="003D6BF7"/>
    <w:rsid w:val="003F1383"/>
    <w:rsid w:val="004114EB"/>
    <w:rsid w:val="00412B4C"/>
    <w:rsid w:val="00423A0B"/>
    <w:rsid w:val="00426180"/>
    <w:rsid w:val="00430469"/>
    <w:rsid w:val="00446F4B"/>
    <w:rsid w:val="00452F3A"/>
    <w:rsid w:val="00456FBE"/>
    <w:rsid w:val="00471F11"/>
    <w:rsid w:val="004747DB"/>
    <w:rsid w:val="004772B5"/>
    <w:rsid w:val="00477A81"/>
    <w:rsid w:val="00483EE5"/>
    <w:rsid w:val="0049182C"/>
    <w:rsid w:val="004D3093"/>
    <w:rsid w:val="004D5055"/>
    <w:rsid w:val="004D5868"/>
    <w:rsid w:val="004D7C5E"/>
    <w:rsid w:val="004E3E22"/>
    <w:rsid w:val="004E5A33"/>
    <w:rsid w:val="004E634A"/>
    <w:rsid w:val="0050036B"/>
    <w:rsid w:val="005204CE"/>
    <w:rsid w:val="005220C0"/>
    <w:rsid w:val="00531B6A"/>
    <w:rsid w:val="00531DA3"/>
    <w:rsid w:val="00544306"/>
    <w:rsid w:val="0055118A"/>
    <w:rsid w:val="00563537"/>
    <w:rsid w:val="00582721"/>
    <w:rsid w:val="00592C49"/>
    <w:rsid w:val="005D074B"/>
    <w:rsid w:val="005E43BA"/>
    <w:rsid w:val="005E6E6E"/>
    <w:rsid w:val="005F1FDF"/>
    <w:rsid w:val="005F6390"/>
    <w:rsid w:val="005F6A79"/>
    <w:rsid w:val="006008A7"/>
    <w:rsid w:val="00603F4C"/>
    <w:rsid w:val="00606776"/>
    <w:rsid w:val="006103BB"/>
    <w:rsid w:val="00613514"/>
    <w:rsid w:val="00617B0E"/>
    <w:rsid w:val="00620955"/>
    <w:rsid w:val="00625DEB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E62"/>
    <w:rsid w:val="00694BC2"/>
    <w:rsid w:val="006A76FD"/>
    <w:rsid w:val="006C2327"/>
    <w:rsid w:val="006C4DCC"/>
    <w:rsid w:val="006C7495"/>
    <w:rsid w:val="006D1FC4"/>
    <w:rsid w:val="006D2FC6"/>
    <w:rsid w:val="006D51BF"/>
    <w:rsid w:val="006E573C"/>
    <w:rsid w:val="006E5FE3"/>
    <w:rsid w:val="006F7D56"/>
    <w:rsid w:val="00701BB9"/>
    <w:rsid w:val="00703924"/>
    <w:rsid w:val="007266BD"/>
    <w:rsid w:val="007333AA"/>
    <w:rsid w:val="00736C8C"/>
    <w:rsid w:val="00757AC7"/>
    <w:rsid w:val="00761911"/>
    <w:rsid w:val="00776DB8"/>
    <w:rsid w:val="00777B14"/>
    <w:rsid w:val="00786032"/>
    <w:rsid w:val="007907E7"/>
    <w:rsid w:val="007A092E"/>
    <w:rsid w:val="007A3922"/>
    <w:rsid w:val="007A6C13"/>
    <w:rsid w:val="007C02A1"/>
    <w:rsid w:val="007C056B"/>
    <w:rsid w:val="007D19C8"/>
    <w:rsid w:val="007D3BFD"/>
    <w:rsid w:val="007D6ED1"/>
    <w:rsid w:val="007D77D9"/>
    <w:rsid w:val="007E0F04"/>
    <w:rsid w:val="007E3572"/>
    <w:rsid w:val="007E63B2"/>
    <w:rsid w:val="007E688A"/>
    <w:rsid w:val="007F0682"/>
    <w:rsid w:val="00800308"/>
    <w:rsid w:val="00802D07"/>
    <w:rsid w:val="008042A1"/>
    <w:rsid w:val="0080696C"/>
    <w:rsid w:val="00825DA2"/>
    <w:rsid w:val="00832298"/>
    <w:rsid w:val="00856D01"/>
    <w:rsid w:val="00862F1C"/>
    <w:rsid w:val="008655C1"/>
    <w:rsid w:val="00875BFF"/>
    <w:rsid w:val="00876ABE"/>
    <w:rsid w:val="00877B12"/>
    <w:rsid w:val="00885E78"/>
    <w:rsid w:val="00887913"/>
    <w:rsid w:val="008A01C7"/>
    <w:rsid w:val="008A0201"/>
    <w:rsid w:val="008A600D"/>
    <w:rsid w:val="008B1328"/>
    <w:rsid w:val="008B5332"/>
    <w:rsid w:val="008C3CEB"/>
    <w:rsid w:val="008C5BFF"/>
    <w:rsid w:val="008D0DD7"/>
    <w:rsid w:val="008D4CD9"/>
    <w:rsid w:val="008E0163"/>
    <w:rsid w:val="009219D9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C1C"/>
    <w:rsid w:val="00974F7A"/>
    <w:rsid w:val="00987683"/>
    <w:rsid w:val="009A260A"/>
    <w:rsid w:val="009A46E1"/>
    <w:rsid w:val="009B7775"/>
    <w:rsid w:val="009C0928"/>
    <w:rsid w:val="009D4CE4"/>
    <w:rsid w:val="009D57E0"/>
    <w:rsid w:val="009F05CB"/>
    <w:rsid w:val="00A10736"/>
    <w:rsid w:val="00A209F6"/>
    <w:rsid w:val="00A220B9"/>
    <w:rsid w:val="00A22CA4"/>
    <w:rsid w:val="00A23959"/>
    <w:rsid w:val="00A31082"/>
    <w:rsid w:val="00A36CA7"/>
    <w:rsid w:val="00A46E72"/>
    <w:rsid w:val="00A50F2E"/>
    <w:rsid w:val="00A56AEB"/>
    <w:rsid w:val="00A60C7C"/>
    <w:rsid w:val="00A63748"/>
    <w:rsid w:val="00A64065"/>
    <w:rsid w:val="00A66596"/>
    <w:rsid w:val="00A83FD2"/>
    <w:rsid w:val="00A97816"/>
    <w:rsid w:val="00AA4912"/>
    <w:rsid w:val="00AA5FEB"/>
    <w:rsid w:val="00AB1D99"/>
    <w:rsid w:val="00AB683E"/>
    <w:rsid w:val="00AC2381"/>
    <w:rsid w:val="00AF180D"/>
    <w:rsid w:val="00AF67CC"/>
    <w:rsid w:val="00B10F01"/>
    <w:rsid w:val="00B14069"/>
    <w:rsid w:val="00B21369"/>
    <w:rsid w:val="00B33ADE"/>
    <w:rsid w:val="00B406C6"/>
    <w:rsid w:val="00B506C3"/>
    <w:rsid w:val="00B50C3E"/>
    <w:rsid w:val="00B56141"/>
    <w:rsid w:val="00B60965"/>
    <w:rsid w:val="00B67F2F"/>
    <w:rsid w:val="00BA2878"/>
    <w:rsid w:val="00BA3D12"/>
    <w:rsid w:val="00BA3D8F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E4B"/>
    <w:rsid w:val="00C22395"/>
    <w:rsid w:val="00C248E6"/>
    <w:rsid w:val="00C34B44"/>
    <w:rsid w:val="00C4033C"/>
    <w:rsid w:val="00C53FDD"/>
    <w:rsid w:val="00C60546"/>
    <w:rsid w:val="00C60670"/>
    <w:rsid w:val="00C65793"/>
    <w:rsid w:val="00C65AD3"/>
    <w:rsid w:val="00C82F74"/>
    <w:rsid w:val="00C909C3"/>
    <w:rsid w:val="00CA198C"/>
    <w:rsid w:val="00CA4D32"/>
    <w:rsid w:val="00CB3621"/>
    <w:rsid w:val="00CD1854"/>
    <w:rsid w:val="00CE2FDA"/>
    <w:rsid w:val="00CE54EA"/>
    <w:rsid w:val="00CE72CE"/>
    <w:rsid w:val="00CF2B15"/>
    <w:rsid w:val="00CF2FDB"/>
    <w:rsid w:val="00D00EDD"/>
    <w:rsid w:val="00D10938"/>
    <w:rsid w:val="00D16FA1"/>
    <w:rsid w:val="00D26B46"/>
    <w:rsid w:val="00D26BCA"/>
    <w:rsid w:val="00D414B2"/>
    <w:rsid w:val="00D53267"/>
    <w:rsid w:val="00D5329C"/>
    <w:rsid w:val="00D65996"/>
    <w:rsid w:val="00D82427"/>
    <w:rsid w:val="00D83AC5"/>
    <w:rsid w:val="00D900F5"/>
    <w:rsid w:val="00D90CEF"/>
    <w:rsid w:val="00D9104C"/>
    <w:rsid w:val="00D929DA"/>
    <w:rsid w:val="00D953C5"/>
    <w:rsid w:val="00DA1630"/>
    <w:rsid w:val="00DC28C2"/>
    <w:rsid w:val="00DD034F"/>
    <w:rsid w:val="00DD363A"/>
    <w:rsid w:val="00DE01EA"/>
    <w:rsid w:val="00DE5724"/>
    <w:rsid w:val="00DE6FD6"/>
    <w:rsid w:val="00DF3DF3"/>
    <w:rsid w:val="00E00038"/>
    <w:rsid w:val="00E03B64"/>
    <w:rsid w:val="00E07EE3"/>
    <w:rsid w:val="00E12A17"/>
    <w:rsid w:val="00E13420"/>
    <w:rsid w:val="00E14B24"/>
    <w:rsid w:val="00E20A20"/>
    <w:rsid w:val="00E25DD4"/>
    <w:rsid w:val="00E277D2"/>
    <w:rsid w:val="00E30DC4"/>
    <w:rsid w:val="00E42E94"/>
    <w:rsid w:val="00E43B7E"/>
    <w:rsid w:val="00E44069"/>
    <w:rsid w:val="00E50024"/>
    <w:rsid w:val="00E53293"/>
    <w:rsid w:val="00E54045"/>
    <w:rsid w:val="00E73CAF"/>
    <w:rsid w:val="00E862B2"/>
    <w:rsid w:val="00E878A2"/>
    <w:rsid w:val="00EB11A3"/>
    <w:rsid w:val="00EB18FA"/>
    <w:rsid w:val="00EB28C6"/>
    <w:rsid w:val="00EB66F2"/>
    <w:rsid w:val="00ED2B46"/>
    <w:rsid w:val="00ED5C15"/>
    <w:rsid w:val="00EE0010"/>
    <w:rsid w:val="00EE0257"/>
    <w:rsid w:val="00EE4BC3"/>
    <w:rsid w:val="00EE7A99"/>
    <w:rsid w:val="00F02024"/>
    <w:rsid w:val="00F04825"/>
    <w:rsid w:val="00F06857"/>
    <w:rsid w:val="00F1256F"/>
    <w:rsid w:val="00F22FB4"/>
    <w:rsid w:val="00F329AF"/>
    <w:rsid w:val="00F3547B"/>
    <w:rsid w:val="00F37793"/>
    <w:rsid w:val="00F45B92"/>
    <w:rsid w:val="00F7647A"/>
    <w:rsid w:val="00F814FD"/>
    <w:rsid w:val="00F86714"/>
    <w:rsid w:val="00F9075C"/>
    <w:rsid w:val="00F93FFD"/>
    <w:rsid w:val="00F96B91"/>
    <w:rsid w:val="00FA06BB"/>
    <w:rsid w:val="00FB1367"/>
    <w:rsid w:val="00FB2B09"/>
    <w:rsid w:val="00FB78DD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069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uiPriority w:val="6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mtespunkt">
    <w:name w:val="Rubrik 2 - möte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uiPriority w:val="6"/>
    <w:rsid w:val="00E44069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table" w:customStyle="1" w:styleId="Rutntstabell1ljusdekorfrg31">
    <w:name w:val="Rutnätstabell 1 ljus – dekorfärg 31"/>
    <w:basedOn w:val="Normaltabell"/>
    <w:next w:val="Rutntstabell1ljusdekorfrg3"/>
    <w:uiPriority w:val="46"/>
    <w:rsid w:val="00CE54EA"/>
    <w:pPr>
      <w:spacing w:after="0" w:line="240" w:lineRule="auto"/>
    </w:pPr>
    <w:rPr>
      <w:color w:val="auto"/>
    </w:r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5820B6" w:rsidP="005820B6">
          <w:pPr>
            <w:pStyle w:val="84C3AA448963467FAB7E78C59BD18AD01"/>
          </w:pPr>
          <w:r>
            <w:rPr>
              <w:rStyle w:val="Rubrik1Char"/>
            </w:rPr>
            <w:t>Dagordning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5820B6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5820B6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E3A33"/>
    <w:rsid w:val="00105D8B"/>
    <w:rsid w:val="001733E6"/>
    <w:rsid w:val="0019501E"/>
    <w:rsid w:val="00212FA4"/>
    <w:rsid w:val="00257046"/>
    <w:rsid w:val="002C1EA8"/>
    <w:rsid w:val="002F043C"/>
    <w:rsid w:val="002F2C6B"/>
    <w:rsid w:val="00331263"/>
    <w:rsid w:val="003E1754"/>
    <w:rsid w:val="00440854"/>
    <w:rsid w:val="004D1D20"/>
    <w:rsid w:val="004E4C41"/>
    <w:rsid w:val="005220C0"/>
    <w:rsid w:val="00534F43"/>
    <w:rsid w:val="0055004C"/>
    <w:rsid w:val="005820B6"/>
    <w:rsid w:val="005D4B6D"/>
    <w:rsid w:val="006D2FC6"/>
    <w:rsid w:val="006D4C5F"/>
    <w:rsid w:val="0076772F"/>
    <w:rsid w:val="00803CD0"/>
    <w:rsid w:val="008572AB"/>
    <w:rsid w:val="008B4683"/>
    <w:rsid w:val="008E0163"/>
    <w:rsid w:val="008E5BC5"/>
    <w:rsid w:val="00917919"/>
    <w:rsid w:val="0093651A"/>
    <w:rsid w:val="009960F1"/>
    <w:rsid w:val="00997916"/>
    <w:rsid w:val="009C3C9F"/>
    <w:rsid w:val="00A2688B"/>
    <w:rsid w:val="00A53C88"/>
    <w:rsid w:val="00AA3BC7"/>
    <w:rsid w:val="00AC3325"/>
    <w:rsid w:val="00AC37E8"/>
    <w:rsid w:val="00AE174E"/>
    <w:rsid w:val="00BA3D8F"/>
    <w:rsid w:val="00C248E6"/>
    <w:rsid w:val="00C256D4"/>
    <w:rsid w:val="00C34B44"/>
    <w:rsid w:val="00C65793"/>
    <w:rsid w:val="00CE72CE"/>
    <w:rsid w:val="00D10938"/>
    <w:rsid w:val="00D151EB"/>
    <w:rsid w:val="00D35D34"/>
    <w:rsid w:val="00D414B2"/>
    <w:rsid w:val="00D54551"/>
    <w:rsid w:val="00DB2256"/>
    <w:rsid w:val="00E13420"/>
    <w:rsid w:val="00E30DC4"/>
    <w:rsid w:val="00E54045"/>
    <w:rsid w:val="00E64ECD"/>
    <w:rsid w:val="00EC2AF6"/>
    <w:rsid w:val="00ED2B46"/>
    <w:rsid w:val="00F1256F"/>
    <w:rsid w:val="00F86714"/>
    <w:rsid w:val="00FD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6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6"/>
    <w:qFormat/>
    <w:rsid w:val="005820B6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D151E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uiPriority w:val="6"/>
    <w:rsid w:val="005820B6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">
    <w:name w:val="84C3AA448963467FAB7E78C59BD18AD0"/>
    <w:rsid w:val="003E1754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1">
    <w:name w:val="84C3AA448963467FAB7E78C59BD18AD01"/>
    <w:rsid w:val="005820B6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dagordning neutral 2026-04-30</Template>
  <TotalTime>0</TotalTime>
  <Pages>1</Pages>
  <Words>25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5</cp:revision>
  <cp:lastPrinted>2025-03-17T07:23:00Z</cp:lastPrinted>
  <dcterms:created xsi:type="dcterms:W3CDTF">2026-01-26T10:28:00Z</dcterms:created>
  <dcterms:modified xsi:type="dcterms:W3CDTF">2026-04-30T08:37:00Z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