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249C04B7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CF6C6D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0432F3F9" w:rsidR="001C4003" w:rsidRDefault="00A53BC1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</w:sdtContent>
      </w:sdt>
      <w:r w:rsidR="001858AF">
        <w:t xml:space="preserve"> XX</w:t>
      </w:r>
      <w:r w:rsidR="00DA1630">
        <w:t>XX</w:t>
      </w:r>
    </w:p>
    <w:bookmarkStart w:id="1" w:name="_Hlk187419151"/>
    <w:p w14:paraId="4E4C7565" w14:textId="3CEA6C1F" w:rsidR="00E20A20" w:rsidRDefault="00A53BC1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1858AF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4D2E1037" w:rsidR="007F0682" w:rsidRDefault="00A53BC1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DA1630">
        <w:t>XXXX</w:t>
      </w:r>
    </w:p>
    <w:bookmarkStart w:id="2" w:name="_Hlk187905407"/>
    <w:p w14:paraId="50B529F7" w14:textId="0A7F213F" w:rsidR="001818D9" w:rsidRDefault="00A53BC1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8A01C7">
        <w:t xml:space="preserve">XXXX </w:t>
      </w:r>
      <w:proofErr w:type="spellStart"/>
      <w:r w:rsidRPr="000C0635">
        <w:t>XXXX</w:t>
      </w:r>
      <w:proofErr w:type="spellEnd"/>
      <w:r w:rsidR="00EE7A99" w:rsidRPr="000C0635">
        <w:t>, titel, region</w:t>
      </w:r>
    </w:p>
    <w:bookmarkEnd w:id="2"/>
    <w:p w14:paraId="072AEC67" w14:textId="7660B96E" w:rsidR="009F05CB" w:rsidRDefault="00A53BC1" w:rsidP="009F05CB">
      <w:pPr>
        <w:pStyle w:val="Rubrik2-mtespunkt"/>
      </w:pPr>
      <w:r>
        <w:t>XXXX</w:t>
      </w:r>
    </w:p>
    <w:p w14:paraId="16E2F71B" w14:textId="77777777" w:rsidR="00A53BC1" w:rsidRPr="00A53BC1" w:rsidRDefault="00A53BC1" w:rsidP="00A53BC1"/>
    <w:p w14:paraId="1ACC08A7" w14:textId="2D134E82" w:rsidR="009F05CB" w:rsidRDefault="008A01C7" w:rsidP="009F05CB">
      <w:pPr>
        <w:pStyle w:val="Rubrik2-mtespunkt"/>
      </w:pPr>
      <w:r w:rsidRPr="002264B6">
        <w:t>Övrigt</w:t>
      </w:r>
    </w:p>
    <w:p w14:paraId="3CE841C5" w14:textId="77777777" w:rsidR="00A53BC1" w:rsidRPr="00A53BC1" w:rsidRDefault="00A53BC1" w:rsidP="00A53BC1"/>
    <w:p w14:paraId="366EA7B2" w14:textId="265EDFDD" w:rsidR="002264B6" w:rsidRPr="002264B6" w:rsidRDefault="002264B6" w:rsidP="002264B6">
      <w:pPr>
        <w:pStyle w:val="Rubrik2-mtespunkt"/>
      </w:pPr>
      <w:r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lastRenderedPageBreak/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1E7F9470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264AE4AE" w14:textId="77777777" w:rsidR="00AB799A" w:rsidRDefault="00AB799A" w:rsidP="00757AC7"/>
    <w:p w14:paraId="2B24D156" w14:textId="77777777" w:rsidR="00AB799A" w:rsidRDefault="00AB799A" w:rsidP="00757AC7"/>
    <w:sectPr w:rsidR="00AB799A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0C673E1-EB22-45E1-BE52-8C33401240D9}"/>
    <w:embedBold r:id="rId2" w:fontKey="{B8DB72C5-2AD6-41DF-8043-E5355F803583}"/>
    <w:embedItalic r:id="rId3" w:fontKey="{7BFF154B-EFA3-465C-84B9-5067D62109BE}"/>
    <w:embedBoldItalic r:id="rId4" w:fontKey="{FB890CB1-3FB9-41CC-B4F4-E9AB266F1D86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19D6" w14:textId="77777777" w:rsidR="00075B71" w:rsidRDefault="00075B7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1C9DF" w14:textId="514D51ED" w:rsidR="00075B71" w:rsidRDefault="00075B7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C82F74" w14:paraId="6BF112F8" w14:textId="77777777" w:rsidTr="00CF584A">
      <w:tc>
        <w:tcPr>
          <w:tcW w:w="3691" w:type="dxa"/>
        </w:tcPr>
        <w:p w14:paraId="1A357F4C" w14:textId="77777777" w:rsidR="00C82F74" w:rsidRDefault="00C82F74" w:rsidP="00C82F74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1A719E1F" wp14:editId="13CBBFA4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1615390" w14:textId="77777777" w:rsidR="00C82F74" w:rsidRPr="00AC504F" w:rsidRDefault="00C82F74" w:rsidP="00C82F74">
          <w:pPr>
            <w:pStyle w:val="Sidhuvud"/>
            <w:rPr>
              <w:szCs w:val="20"/>
            </w:rPr>
          </w:pPr>
        </w:p>
        <w:p w14:paraId="5DCF83B1" w14:textId="77777777" w:rsidR="00C82F74" w:rsidRPr="00CF293E" w:rsidRDefault="00C82F74" w:rsidP="00C82F74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CFC08F8" w14:textId="77777777" w:rsidR="00C82F74" w:rsidRDefault="00C82F74" w:rsidP="00C82F74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1E4CBFED" w:rsidR="00BA2878" w:rsidRPr="00C82F74" w:rsidRDefault="00BA2878" w:rsidP="00C82F74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087A279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mte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formsDesign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75B71"/>
    <w:rsid w:val="00075FA4"/>
    <w:rsid w:val="00080070"/>
    <w:rsid w:val="00092936"/>
    <w:rsid w:val="000A5E89"/>
    <w:rsid w:val="000B1882"/>
    <w:rsid w:val="000B545A"/>
    <w:rsid w:val="000B739B"/>
    <w:rsid w:val="000C0635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58AF"/>
    <w:rsid w:val="00197053"/>
    <w:rsid w:val="001B019D"/>
    <w:rsid w:val="001B0B34"/>
    <w:rsid w:val="001B44CA"/>
    <w:rsid w:val="001B553F"/>
    <w:rsid w:val="001C0C74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52694"/>
    <w:rsid w:val="00262C3B"/>
    <w:rsid w:val="0027499F"/>
    <w:rsid w:val="00281488"/>
    <w:rsid w:val="00292FDE"/>
    <w:rsid w:val="00294E25"/>
    <w:rsid w:val="002A0FEB"/>
    <w:rsid w:val="002A3BAD"/>
    <w:rsid w:val="002A55FE"/>
    <w:rsid w:val="002B11E5"/>
    <w:rsid w:val="002B31E9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528A"/>
    <w:rsid w:val="00367137"/>
    <w:rsid w:val="00367D1C"/>
    <w:rsid w:val="0037147D"/>
    <w:rsid w:val="00373673"/>
    <w:rsid w:val="0037695A"/>
    <w:rsid w:val="00381A4C"/>
    <w:rsid w:val="003849BF"/>
    <w:rsid w:val="00387CD7"/>
    <w:rsid w:val="00391760"/>
    <w:rsid w:val="00393C68"/>
    <w:rsid w:val="0039455D"/>
    <w:rsid w:val="003A78FB"/>
    <w:rsid w:val="003B33C9"/>
    <w:rsid w:val="003D6BF7"/>
    <w:rsid w:val="003F1383"/>
    <w:rsid w:val="004114EB"/>
    <w:rsid w:val="00412B4C"/>
    <w:rsid w:val="00423A0B"/>
    <w:rsid w:val="00426180"/>
    <w:rsid w:val="00430469"/>
    <w:rsid w:val="00446F4B"/>
    <w:rsid w:val="00452F3A"/>
    <w:rsid w:val="00456FBE"/>
    <w:rsid w:val="00471F11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3E22"/>
    <w:rsid w:val="004E5A33"/>
    <w:rsid w:val="004E634A"/>
    <w:rsid w:val="0050036B"/>
    <w:rsid w:val="005204CE"/>
    <w:rsid w:val="005220C0"/>
    <w:rsid w:val="00531B6A"/>
    <w:rsid w:val="00531DA3"/>
    <w:rsid w:val="00544306"/>
    <w:rsid w:val="0055118A"/>
    <w:rsid w:val="00563537"/>
    <w:rsid w:val="00582721"/>
    <w:rsid w:val="00592C49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103BB"/>
    <w:rsid w:val="00613514"/>
    <w:rsid w:val="00617B0E"/>
    <w:rsid w:val="00620955"/>
    <w:rsid w:val="00625DEB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D1FC4"/>
    <w:rsid w:val="006D2FC6"/>
    <w:rsid w:val="006D51BF"/>
    <w:rsid w:val="006E573C"/>
    <w:rsid w:val="006E5FE3"/>
    <w:rsid w:val="006F7D56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86032"/>
    <w:rsid w:val="00787605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E63B2"/>
    <w:rsid w:val="007E688A"/>
    <w:rsid w:val="007F0682"/>
    <w:rsid w:val="00800308"/>
    <w:rsid w:val="00802D07"/>
    <w:rsid w:val="008042A1"/>
    <w:rsid w:val="0080696C"/>
    <w:rsid w:val="00825DA2"/>
    <w:rsid w:val="00832298"/>
    <w:rsid w:val="00856D01"/>
    <w:rsid w:val="00862F1C"/>
    <w:rsid w:val="008655C1"/>
    <w:rsid w:val="00875BFF"/>
    <w:rsid w:val="00876ABE"/>
    <w:rsid w:val="00877B12"/>
    <w:rsid w:val="00883559"/>
    <w:rsid w:val="00885E78"/>
    <w:rsid w:val="00887913"/>
    <w:rsid w:val="008A01C7"/>
    <w:rsid w:val="008A0201"/>
    <w:rsid w:val="008A600D"/>
    <w:rsid w:val="008B1328"/>
    <w:rsid w:val="008B5332"/>
    <w:rsid w:val="008C3CEB"/>
    <w:rsid w:val="008C5BFF"/>
    <w:rsid w:val="008D0DD7"/>
    <w:rsid w:val="008D4CD9"/>
    <w:rsid w:val="008E0163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260A"/>
    <w:rsid w:val="009A46E1"/>
    <w:rsid w:val="009B7775"/>
    <w:rsid w:val="009C0928"/>
    <w:rsid w:val="009D4CE4"/>
    <w:rsid w:val="009D57E0"/>
    <w:rsid w:val="009F05CB"/>
    <w:rsid w:val="00A10736"/>
    <w:rsid w:val="00A209F6"/>
    <w:rsid w:val="00A220B9"/>
    <w:rsid w:val="00A22CA4"/>
    <w:rsid w:val="00A23959"/>
    <w:rsid w:val="00A31082"/>
    <w:rsid w:val="00A36CA7"/>
    <w:rsid w:val="00A46E72"/>
    <w:rsid w:val="00A50F2E"/>
    <w:rsid w:val="00A53BC1"/>
    <w:rsid w:val="00A56AEB"/>
    <w:rsid w:val="00A60C7C"/>
    <w:rsid w:val="00A63748"/>
    <w:rsid w:val="00A64065"/>
    <w:rsid w:val="00A66596"/>
    <w:rsid w:val="00A83FD2"/>
    <w:rsid w:val="00A97816"/>
    <w:rsid w:val="00AA4912"/>
    <w:rsid w:val="00AA5FEB"/>
    <w:rsid w:val="00AB1D99"/>
    <w:rsid w:val="00AB2771"/>
    <w:rsid w:val="00AB683E"/>
    <w:rsid w:val="00AB799A"/>
    <w:rsid w:val="00AC2381"/>
    <w:rsid w:val="00AF180D"/>
    <w:rsid w:val="00AF67CC"/>
    <w:rsid w:val="00B10F01"/>
    <w:rsid w:val="00B14069"/>
    <w:rsid w:val="00B21369"/>
    <w:rsid w:val="00B33ADE"/>
    <w:rsid w:val="00B406C6"/>
    <w:rsid w:val="00B506C3"/>
    <w:rsid w:val="00B50C3E"/>
    <w:rsid w:val="00B56141"/>
    <w:rsid w:val="00B60965"/>
    <w:rsid w:val="00B67F2F"/>
    <w:rsid w:val="00BA2878"/>
    <w:rsid w:val="00BA3D12"/>
    <w:rsid w:val="00BA3D8F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0670"/>
    <w:rsid w:val="00C65AD3"/>
    <w:rsid w:val="00C82F74"/>
    <w:rsid w:val="00C909C3"/>
    <w:rsid w:val="00CA198C"/>
    <w:rsid w:val="00CA4D32"/>
    <w:rsid w:val="00CB3621"/>
    <w:rsid w:val="00CD1854"/>
    <w:rsid w:val="00CE2FDA"/>
    <w:rsid w:val="00CE54EA"/>
    <w:rsid w:val="00CE72CE"/>
    <w:rsid w:val="00CF2B15"/>
    <w:rsid w:val="00CF2FDB"/>
    <w:rsid w:val="00CF6C6D"/>
    <w:rsid w:val="00D00EDD"/>
    <w:rsid w:val="00D10938"/>
    <w:rsid w:val="00D16FA1"/>
    <w:rsid w:val="00D26B46"/>
    <w:rsid w:val="00D26BCA"/>
    <w:rsid w:val="00D414B2"/>
    <w:rsid w:val="00D53267"/>
    <w:rsid w:val="00D5329C"/>
    <w:rsid w:val="00D65996"/>
    <w:rsid w:val="00D82427"/>
    <w:rsid w:val="00D83AC5"/>
    <w:rsid w:val="00D900F5"/>
    <w:rsid w:val="00D90CEF"/>
    <w:rsid w:val="00D9104C"/>
    <w:rsid w:val="00D929DA"/>
    <w:rsid w:val="00D953C5"/>
    <w:rsid w:val="00DA1630"/>
    <w:rsid w:val="00DC28C2"/>
    <w:rsid w:val="00DD034F"/>
    <w:rsid w:val="00DD363A"/>
    <w:rsid w:val="00DE01EA"/>
    <w:rsid w:val="00DE5724"/>
    <w:rsid w:val="00DE6FD6"/>
    <w:rsid w:val="00DF3DF3"/>
    <w:rsid w:val="00E00038"/>
    <w:rsid w:val="00E03B64"/>
    <w:rsid w:val="00E07EE3"/>
    <w:rsid w:val="00E12A17"/>
    <w:rsid w:val="00E13420"/>
    <w:rsid w:val="00E14B24"/>
    <w:rsid w:val="00E20A20"/>
    <w:rsid w:val="00E25DD4"/>
    <w:rsid w:val="00E277D2"/>
    <w:rsid w:val="00E30DC4"/>
    <w:rsid w:val="00E35E58"/>
    <w:rsid w:val="00E42E94"/>
    <w:rsid w:val="00E43B7E"/>
    <w:rsid w:val="00E44069"/>
    <w:rsid w:val="00E46B7E"/>
    <w:rsid w:val="00E50024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4BC3"/>
    <w:rsid w:val="00EE7A99"/>
    <w:rsid w:val="00F02024"/>
    <w:rsid w:val="00F04825"/>
    <w:rsid w:val="00F06857"/>
    <w:rsid w:val="00F1256F"/>
    <w:rsid w:val="00F22FB4"/>
    <w:rsid w:val="00F329AF"/>
    <w:rsid w:val="00F3547B"/>
    <w:rsid w:val="00F37793"/>
    <w:rsid w:val="00F45B92"/>
    <w:rsid w:val="00F7647A"/>
    <w:rsid w:val="00F86714"/>
    <w:rsid w:val="00F9075C"/>
    <w:rsid w:val="00F93FFD"/>
    <w:rsid w:val="00F96B91"/>
    <w:rsid w:val="00FA06BB"/>
    <w:rsid w:val="00FB1367"/>
    <w:rsid w:val="00FB2B09"/>
    <w:rsid w:val="00FB5EB3"/>
    <w:rsid w:val="00FB78DD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69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uiPriority w:val="6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mtespunkt">
    <w:name w:val="Rubrik 2 - möte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uiPriority w:val="6"/>
    <w:rsid w:val="00E44069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table" w:customStyle="1" w:styleId="Rutntstabell1ljusdekorfrg31">
    <w:name w:val="Rutnätstabell 1 ljus – dekorfärg 31"/>
    <w:basedOn w:val="Normaltabell"/>
    <w:next w:val="Rutntstabell1ljusdekorfrg3"/>
    <w:uiPriority w:val="46"/>
    <w:rsid w:val="00CE54EA"/>
    <w:pPr>
      <w:spacing w:after="0" w:line="240" w:lineRule="auto"/>
    </w:pPr>
    <w:rPr>
      <w:color w:val="auto"/>
    </w:r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8E57FB" w:rsidP="008E57FB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Chefsamråd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8E57FB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8E57FB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212FA4"/>
    <w:rsid w:val="00257046"/>
    <w:rsid w:val="002C1EA8"/>
    <w:rsid w:val="002F043C"/>
    <w:rsid w:val="002F2C6B"/>
    <w:rsid w:val="00331263"/>
    <w:rsid w:val="00391760"/>
    <w:rsid w:val="00440854"/>
    <w:rsid w:val="004D1D20"/>
    <w:rsid w:val="004E4C41"/>
    <w:rsid w:val="005220C0"/>
    <w:rsid w:val="00534F43"/>
    <w:rsid w:val="0055004C"/>
    <w:rsid w:val="005D4B6D"/>
    <w:rsid w:val="006D2FC6"/>
    <w:rsid w:val="006D4C5F"/>
    <w:rsid w:val="0076772F"/>
    <w:rsid w:val="00803CD0"/>
    <w:rsid w:val="008572AB"/>
    <w:rsid w:val="008B4683"/>
    <w:rsid w:val="008E0163"/>
    <w:rsid w:val="008E57FB"/>
    <w:rsid w:val="008E5BC5"/>
    <w:rsid w:val="00917919"/>
    <w:rsid w:val="0093651A"/>
    <w:rsid w:val="009960F1"/>
    <w:rsid w:val="00997916"/>
    <w:rsid w:val="009C3C9F"/>
    <w:rsid w:val="00A2688B"/>
    <w:rsid w:val="00A53C88"/>
    <w:rsid w:val="00AA3BC7"/>
    <w:rsid w:val="00AC3325"/>
    <w:rsid w:val="00AC37E8"/>
    <w:rsid w:val="00AE174E"/>
    <w:rsid w:val="00B91B4B"/>
    <w:rsid w:val="00BA3D8F"/>
    <w:rsid w:val="00C248E6"/>
    <w:rsid w:val="00C256D4"/>
    <w:rsid w:val="00C34B44"/>
    <w:rsid w:val="00CE72CE"/>
    <w:rsid w:val="00D10938"/>
    <w:rsid w:val="00D151EB"/>
    <w:rsid w:val="00D35D34"/>
    <w:rsid w:val="00D414B2"/>
    <w:rsid w:val="00D54551"/>
    <w:rsid w:val="00DB2256"/>
    <w:rsid w:val="00E13420"/>
    <w:rsid w:val="00E30DC4"/>
    <w:rsid w:val="00E54045"/>
    <w:rsid w:val="00E64ECD"/>
    <w:rsid w:val="00EC2AF6"/>
    <w:rsid w:val="00ED2B46"/>
    <w:rsid w:val="00F1256F"/>
    <w:rsid w:val="00F86714"/>
    <w:rsid w:val="00FB5EB3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6"/>
    <w:qFormat/>
    <w:rsid w:val="008E57FB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B91B4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uiPriority w:val="6"/>
    <w:rsid w:val="008E57FB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8E57FB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B4CECE781EA74BC7931CE9879673BC36">
    <w:name w:val="B4CECE781EA74BC7931CE9879673BC36"/>
    <w:rsid w:val="00B91B4B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neutral 2026-04-30</Template>
  <TotalTime>0</TotalTime>
  <Pages>1</Pages>
  <Words>33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4</cp:revision>
  <cp:lastPrinted>2025-03-17T07:23:00Z</cp:lastPrinted>
  <dcterms:created xsi:type="dcterms:W3CDTF">2026-03-03T12:02:00Z</dcterms:created>
  <dcterms:modified xsi:type="dcterms:W3CDTF">2026-04-30T08:38:00Z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